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36803" w14:textId="63C94DE6" w:rsidR="005E026D" w:rsidRDefault="00C33319"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48CFB7" wp14:editId="3CBE5F60">
                <wp:simplePos x="0" y="0"/>
                <wp:positionH relativeFrom="column">
                  <wp:posOffset>-469900</wp:posOffset>
                </wp:positionH>
                <wp:positionV relativeFrom="paragraph">
                  <wp:posOffset>89535</wp:posOffset>
                </wp:positionV>
                <wp:extent cx="6838950" cy="482600"/>
                <wp:effectExtent l="0" t="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482600"/>
                        </a:xfrm>
                        <a:prstGeom prst="rect">
                          <a:avLst/>
                        </a:prstGeom>
                        <a:solidFill>
                          <a:srgbClr val="2BA4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41B99" w14:textId="37D9839E" w:rsidR="00C33319" w:rsidRPr="00C23D97" w:rsidRDefault="00FA2086" w:rsidP="00C3331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Digital, Creative and Performing Industries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8CF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7.05pt;width:538.5pt;height:3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" fillcolor="#2ba4dd">
                <v:textbox>
                  <w:txbxContent>
                    <w:p w14:paraId="2A741B99" w14:textId="37D9839E" w:rsidR="00C33319" w:rsidRPr="00C23D97" w:rsidRDefault="00FA2086" w:rsidP="00C3331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Digital, Creative and Performing Industries </w:t>
                      </w:r>
                    </w:p>
                  </w:txbxContent>
                </v:textbox>
              </v:shape>
            </w:pict>
          </mc:Fallback>
        </mc:AlternateContent>
      </w:r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6624CA" wp14:editId="49C63584">
                <wp:simplePos x="0" y="0"/>
                <wp:positionH relativeFrom="column">
                  <wp:posOffset>2184400</wp:posOffset>
                </wp:positionH>
                <wp:positionV relativeFrom="paragraph">
                  <wp:posOffset>-1243965</wp:posOffset>
                </wp:positionV>
                <wp:extent cx="4235450" cy="1404620"/>
                <wp:effectExtent l="0" t="0" r="0" b="1905"/>
                <wp:wrapNone/>
                <wp:docPr id="2125026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56E7A" w14:textId="77777777" w:rsidR="00C33319" w:rsidRPr="00460FCF" w:rsidRDefault="00C33319" w:rsidP="00C33319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0FCF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STARTING</w:t>
                            </w:r>
                          </w:p>
                          <w:p w14:paraId="24BC2400" w14:textId="77777777" w:rsidR="00C33319" w:rsidRPr="00460FCF" w:rsidRDefault="00C33319" w:rsidP="00C33319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0FCF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624CA" id="_x0000_s1027" type="#_x0000_t202" style="position:absolute;margin-left:172pt;margin-top:-97.95pt;width:33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" filled="f" stroked="f">
                <v:textbox style="mso-fit-shape-to-text:t">
                  <w:txbxContent>
                    <w:p w14:paraId="69956E7A" w14:textId="77777777" w:rsidR="00C33319" w:rsidRPr="00460FCF" w:rsidRDefault="00C33319" w:rsidP="00C33319">
                      <w:pPr>
                        <w:jc w:val="right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60FCF">
                        <w:rPr>
                          <w:color w:val="FFFFFF" w:themeColor="background1"/>
                          <w:sz w:val="56"/>
                          <w:szCs w:val="56"/>
                        </w:rPr>
                        <w:t>STARTING</w:t>
                      </w:r>
                    </w:p>
                    <w:p w14:paraId="24BC2400" w14:textId="77777777" w:rsidR="00C33319" w:rsidRPr="00460FCF" w:rsidRDefault="00C33319" w:rsidP="00C33319">
                      <w:pPr>
                        <w:jc w:val="right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60FCF">
                        <w:rPr>
                          <w:color w:val="FFFFFF" w:themeColor="background1"/>
                          <w:sz w:val="56"/>
                          <w:szCs w:val="56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6B8D417" w14:textId="0100E436" w:rsidR="00C33319" w:rsidRDefault="00C33319" w:rsidP="00C33319">
      <w:pPr>
        <w:tabs>
          <w:tab w:val="left" w:pos="1020"/>
        </w:tabs>
      </w:pPr>
    </w:p>
    <w:p w14:paraId="73043EAB" w14:textId="23D89E39" w:rsidR="00C33319" w:rsidRDefault="00C33319" w:rsidP="00C33319">
      <w:pPr>
        <w:tabs>
          <w:tab w:val="left" w:pos="1020"/>
        </w:tabs>
      </w:pPr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D57B1C" wp14:editId="7E047C4C">
                <wp:simplePos x="0" y="0"/>
                <wp:positionH relativeFrom="column">
                  <wp:posOffset>-450850</wp:posOffset>
                </wp:positionH>
                <wp:positionV relativeFrom="paragraph">
                  <wp:posOffset>89535</wp:posOffset>
                </wp:positionV>
                <wp:extent cx="2360930" cy="1460500"/>
                <wp:effectExtent l="0" t="0" r="0" b="6350"/>
                <wp:wrapNone/>
                <wp:docPr id="206166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5273A" w14:textId="77777777" w:rsidR="00C33319" w:rsidRPr="00846AD0" w:rsidRDefault="00C33319" w:rsidP="00C333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1E8E58" w14:textId="7098F224" w:rsidR="00C33319" w:rsidRPr="00846AD0" w:rsidRDefault="00C33319" w:rsidP="00C3331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46AD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="00FA208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the HND in Film &amp; Television </w:t>
                            </w:r>
                          </w:p>
                          <w:p w14:paraId="3D47C19A" w14:textId="77777777" w:rsidR="00C33319" w:rsidRDefault="00C33319" w:rsidP="00C33319"/>
                          <w:p w14:paraId="04DAFF8D" w14:textId="77777777" w:rsidR="00C33319" w:rsidRDefault="00C33319" w:rsidP="00C333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7B1C" id="_x0000_s1028" type="#_x0000_t202" style="position:absolute;margin-left:-35.5pt;margin-top:7.05pt;width:185.9pt;height:11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MK/QEAANUDAAAOAAAAZHJzL2Uyb0RvYy54bWysU8tu2zAQvBfoPxC815Id240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" filled="f" stroked="f">
                <v:textbox>
                  <w:txbxContent>
                    <w:p w14:paraId="04E5273A" w14:textId="77777777" w:rsidR="00C33319" w:rsidRPr="00846AD0" w:rsidRDefault="00C33319" w:rsidP="00C333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61E8E58" w14:textId="7098F224" w:rsidR="00C33319" w:rsidRPr="00846AD0" w:rsidRDefault="00C33319" w:rsidP="00C3331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46AD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Welcome to </w:t>
                      </w:r>
                      <w:r w:rsidR="00FA208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the HND in Film &amp; Television </w:t>
                      </w:r>
                    </w:p>
                    <w:p w14:paraId="3D47C19A" w14:textId="77777777" w:rsidR="00C33319" w:rsidRDefault="00C33319" w:rsidP="00C33319"/>
                    <w:p w14:paraId="04DAFF8D" w14:textId="77777777" w:rsidR="00C33319" w:rsidRDefault="00C33319" w:rsidP="00C33319"/>
                  </w:txbxContent>
                </v:textbox>
              </v:shape>
            </w:pict>
          </mc:Fallback>
        </mc:AlternateContent>
      </w:r>
    </w:p>
    <w:p w14:paraId="17808F5A" w14:textId="75EABFF8" w:rsidR="00C33319" w:rsidRPr="00C33319" w:rsidRDefault="00E51B39" w:rsidP="00C33319">
      <w:pPr>
        <w:tabs>
          <w:tab w:val="left" w:pos="10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0EDB39" wp14:editId="37CD6B00">
                <wp:simplePos x="0" y="0"/>
                <wp:positionH relativeFrom="page">
                  <wp:posOffset>434975</wp:posOffset>
                </wp:positionH>
                <wp:positionV relativeFrom="paragraph">
                  <wp:posOffset>5506720</wp:posOffset>
                </wp:positionV>
                <wp:extent cx="6826250" cy="1404620"/>
                <wp:effectExtent l="0" t="0" r="12700" b="27940"/>
                <wp:wrapNone/>
                <wp:docPr id="2007393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A963F" w14:textId="50B01316" w:rsidR="00C33319" w:rsidRDefault="00C33319" w:rsidP="00C333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Contact List</w:t>
                            </w:r>
                            <w:r w:rsidR="00E51B3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6398E642" w14:textId="4A4993CA" w:rsidR="00C33319" w:rsidRDefault="00E51B39" w:rsidP="00C333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Course Leaders: Emily Squires &amp; Calum Strachan (</w:t>
                            </w:r>
                            <w:hyperlink r:id="rId10" w:history="1">
                              <w:r w:rsidRPr="002048A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squirese@chichester.ac.uk</w:t>
                              </w:r>
                            </w:hyperlink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hyperlink r:id="rId11" w:history="1">
                              <w:r w:rsidRPr="002048A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Calum.Strachan@chichester.ac.uk</w:t>
                              </w:r>
                            </w:hyperlink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  <w:p w14:paraId="3426390D" w14:textId="77777777" w:rsidR="00E51B39" w:rsidRDefault="00E51B39" w:rsidP="00C333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08C5DE2" w14:textId="684A911D" w:rsidR="00E51B39" w:rsidRPr="00E51B39" w:rsidRDefault="00E51B39" w:rsidP="00C333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Teaching &amp; Learning Manager: Dr Mark Granfield (</w:t>
                            </w:r>
                            <w:hyperlink r:id="rId12" w:history="1">
                              <w:r w:rsidRPr="002048A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mark.granfield@chichester.ac.uk</w:t>
                              </w:r>
                            </w:hyperlink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EDB39" id="_x0000_s1029" type="#_x0000_t202" style="position:absolute;margin-left:34.25pt;margin-top:433.6pt;width:537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" filled="f" strokecolor="#2ba4dd">
                <v:textbox style="mso-fit-shape-to-text:t">
                  <w:txbxContent>
                    <w:p w14:paraId="5BFA963F" w14:textId="50B01316" w:rsidR="00C33319" w:rsidRDefault="00C33319" w:rsidP="00C333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Contact List</w:t>
                      </w:r>
                      <w:r w:rsidR="00E51B3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6398E642" w14:textId="4A4993CA" w:rsidR="00C33319" w:rsidRDefault="00E51B39" w:rsidP="00C333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Course Leaders: Emily Squires &amp; Calum Strachan (</w:t>
                      </w:r>
                      <w:hyperlink r:id="rId13" w:history="1">
                        <w:r w:rsidRPr="002048AE">
                          <w:rPr>
                            <w:rStyle w:val="Hyperlink"/>
                            <w:sz w:val="28"/>
                            <w:szCs w:val="28"/>
                          </w:rPr>
                          <w:t>squirese@chichester.ac.uk</w:t>
                        </w:r>
                      </w:hyperlink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&amp; </w:t>
                      </w:r>
                      <w:hyperlink r:id="rId14" w:history="1">
                        <w:r w:rsidRPr="002048AE">
                          <w:rPr>
                            <w:rStyle w:val="Hyperlink"/>
                            <w:sz w:val="28"/>
                            <w:szCs w:val="28"/>
                          </w:rPr>
                          <w:t>Calum.Strachan@chichester.ac.uk</w:t>
                        </w:r>
                      </w:hyperlink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) </w:t>
                      </w:r>
                    </w:p>
                    <w:p w14:paraId="3426390D" w14:textId="77777777" w:rsidR="00E51B39" w:rsidRDefault="00E51B39" w:rsidP="00C333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08C5DE2" w14:textId="684A911D" w:rsidR="00E51B39" w:rsidRPr="00E51B39" w:rsidRDefault="00E51B39" w:rsidP="00C333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Teaching &amp; Learning Manager: Dr Mark Granfield (</w:t>
                      </w:r>
                      <w:hyperlink r:id="rId15" w:history="1">
                        <w:r w:rsidRPr="002048AE">
                          <w:rPr>
                            <w:rStyle w:val="Hyperlink"/>
                            <w:sz w:val="28"/>
                            <w:szCs w:val="28"/>
                          </w:rPr>
                          <w:t>mark.granfield@chichester.ac.uk</w:t>
                        </w:r>
                      </w:hyperlink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)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A4A173" wp14:editId="65929F73">
                <wp:simplePos x="0" y="0"/>
                <wp:positionH relativeFrom="page">
                  <wp:posOffset>448310</wp:posOffset>
                </wp:positionH>
                <wp:positionV relativeFrom="paragraph">
                  <wp:posOffset>3820795</wp:posOffset>
                </wp:positionV>
                <wp:extent cx="6826250" cy="1404620"/>
                <wp:effectExtent l="0" t="0" r="12700" b="27940"/>
                <wp:wrapNone/>
                <wp:docPr id="1073352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41C0" w14:textId="069AE1FA" w:rsidR="00C33319" w:rsidRDefault="00E51B39" w:rsidP="00C333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Key Information: </w:t>
                            </w:r>
                          </w:p>
                          <w:p w14:paraId="06D59326" w14:textId="3C7E02E5" w:rsidR="00E51B39" w:rsidRDefault="00E51B39" w:rsidP="00E51B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Timetables will be circulated during induction </w:t>
                            </w:r>
                          </w:p>
                          <w:p w14:paraId="01FBDE90" w14:textId="4313E021" w:rsidR="00E51B39" w:rsidRDefault="00E51B39" w:rsidP="00E51B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Once enrolled all students will have access to our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CCGOnline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moodle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page and college systems, including email and MS Teams. </w:t>
                            </w:r>
                          </w:p>
                          <w:p w14:paraId="0E105B0D" w14:textId="0DE61148" w:rsidR="00E51B39" w:rsidRDefault="00E51B39" w:rsidP="00E51B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Full tour of facilities will take place during induction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4A173" id="_x0000_s1030" type="#_x0000_t202" style="position:absolute;margin-left:35.3pt;margin-top:300.85pt;width:53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" filled="f" strokecolor="#2ba4dd">
                <v:textbox style="mso-fit-shape-to-text:t">
                  <w:txbxContent>
                    <w:p w14:paraId="4DEA41C0" w14:textId="069AE1FA" w:rsidR="00C33319" w:rsidRDefault="00E51B39" w:rsidP="00C333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Key Information: </w:t>
                      </w:r>
                    </w:p>
                    <w:p w14:paraId="06D59326" w14:textId="3C7E02E5" w:rsidR="00E51B39" w:rsidRDefault="00E51B39" w:rsidP="00E51B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Timetables will be circulated during induction </w:t>
                      </w:r>
                    </w:p>
                    <w:p w14:paraId="01FBDE90" w14:textId="4313E021" w:rsidR="00E51B39" w:rsidRDefault="00E51B39" w:rsidP="00E51B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Once enrolled all students will have access to our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CCGOnline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moodle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page and college systems, including email and MS Teams. </w:t>
                      </w:r>
                    </w:p>
                    <w:p w14:paraId="0E105B0D" w14:textId="0DE61148" w:rsidR="00E51B39" w:rsidRDefault="00E51B39" w:rsidP="00E51B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A Full tour of facilities will take place during induction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331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43DFE6" wp14:editId="27836AE1">
                <wp:simplePos x="0" y="0"/>
                <wp:positionH relativeFrom="column">
                  <wp:posOffset>-469900</wp:posOffset>
                </wp:positionH>
                <wp:positionV relativeFrom="paragraph">
                  <wp:posOffset>2287270</wp:posOffset>
                </wp:positionV>
                <wp:extent cx="6826250" cy="1404620"/>
                <wp:effectExtent l="0" t="0" r="12700" b="27940"/>
                <wp:wrapNone/>
                <wp:docPr id="14446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D3D6E" w14:textId="77777777" w:rsidR="00C33319" w:rsidRDefault="00C33319" w:rsidP="00C333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23D9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What to bring on your first day</w:t>
                            </w:r>
                          </w:p>
                          <w:p w14:paraId="561A6327" w14:textId="7F1F62F3" w:rsidR="00C33319" w:rsidRDefault="00E51B39" w:rsidP="00E51B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Photo ID and Proof of Address </w:t>
                            </w:r>
                          </w:p>
                          <w:p w14:paraId="693766BD" w14:textId="715ABAFE" w:rsidR="00D52FB2" w:rsidRDefault="00D52FB2" w:rsidP="00E51B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Confirmation Letter from Student Finance (if applicable) </w:t>
                            </w:r>
                          </w:p>
                          <w:p w14:paraId="70DCA903" w14:textId="631FAC1C" w:rsidR="00E51B39" w:rsidRPr="00E51B39" w:rsidRDefault="00E51B39" w:rsidP="00E51B39">
                            <w:pPr>
                              <w:ind w:left="36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D5A9FDE" w14:textId="77777777" w:rsidR="00C33319" w:rsidRPr="00C23D97" w:rsidRDefault="00C33319" w:rsidP="00C3331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43DFE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37pt;margin-top:180.1pt;width:53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" filled="f" strokecolor="#2ba4dd">
                <v:textbox style="mso-fit-shape-to-text:t">
                  <w:txbxContent>
                    <w:p w14:paraId="09AD3D6E" w14:textId="77777777" w:rsidR="00C33319" w:rsidRDefault="00C33319" w:rsidP="00C333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23D97">
                        <w:rPr>
                          <w:color w:val="FFFFFF" w:themeColor="background1"/>
                          <w:sz w:val="28"/>
                          <w:szCs w:val="28"/>
                        </w:rPr>
                        <w:t>What to bring on your first day</w:t>
                      </w:r>
                    </w:p>
                    <w:p w14:paraId="561A6327" w14:textId="7F1F62F3" w:rsidR="00C33319" w:rsidRDefault="00E51B39" w:rsidP="00E51B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Photo ID and Proof of Address </w:t>
                      </w:r>
                    </w:p>
                    <w:p w14:paraId="693766BD" w14:textId="715ABAFE" w:rsidR="00D52FB2" w:rsidRDefault="00D52FB2" w:rsidP="00E51B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Confirmation Letter from Student Finance (if applicable) </w:t>
                      </w:r>
                    </w:p>
                    <w:p w14:paraId="70DCA903" w14:textId="631FAC1C" w:rsidR="00E51B39" w:rsidRPr="00E51B39" w:rsidRDefault="00E51B39" w:rsidP="00E51B39">
                      <w:pPr>
                        <w:ind w:left="36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D5A9FDE" w14:textId="77777777" w:rsidR="00C33319" w:rsidRPr="00C23D97" w:rsidRDefault="00C33319" w:rsidP="00C3331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319"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9C1B5F" wp14:editId="6788AE92">
                <wp:simplePos x="0" y="0"/>
                <wp:positionH relativeFrom="column">
                  <wp:posOffset>-476250</wp:posOffset>
                </wp:positionH>
                <wp:positionV relativeFrom="paragraph">
                  <wp:posOffset>1353820</wp:posOffset>
                </wp:positionV>
                <wp:extent cx="6864350" cy="850900"/>
                <wp:effectExtent l="0" t="0" r="0" b="6350"/>
                <wp:wrapNone/>
                <wp:docPr id="71004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24F95" w14:textId="2E055D41" w:rsidR="00C33319" w:rsidRPr="00846AD0" w:rsidRDefault="00E51B39" w:rsidP="00C3331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B39">
                              <w:rPr>
                                <w:color w:val="FFFFFF" w:themeColor="background1"/>
                              </w:rPr>
                              <w:t xml:space="preserve">Welcome to the HND in Film and Television at Chichester College! </w:t>
                            </w:r>
                            <w:r>
                              <w:rPr>
                                <w:color w:val="FFFFFF" w:themeColor="background1"/>
                              </w:rPr>
                              <w:t>At CCG we are excited</w:t>
                            </w:r>
                            <w:r w:rsidRPr="00E51B39">
                              <w:rPr>
                                <w:color w:val="FFFFFF" w:themeColor="background1"/>
                              </w:rPr>
                              <w:t xml:space="preserve"> to have you join our vibrant community of aspiring filmmakers and storytellers. Over the next two years, you’ll develop your creative voice, build technical expertise, and gain hands-on experience in production, directing, editing, and more. Our industry-focused course is designed to prepare you for an exciting career in film and television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1B5F" id="_x0000_s1032" type="#_x0000_t202" style="position:absolute;margin-left:-37.5pt;margin-top:106.6pt;width:540.5pt;height:6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" filled="f" stroked="f">
                <v:textbox>
                  <w:txbxContent>
                    <w:p w14:paraId="45624F95" w14:textId="2E055D41" w:rsidR="00C33319" w:rsidRPr="00846AD0" w:rsidRDefault="00E51B39" w:rsidP="00C33319">
                      <w:pPr>
                        <w:rPr>
                          <w:color w:val="FFFFFF" w:themeColor="background1"/>
                        </w:rPr>
                      </w:pPr>
                      <w:r w:rsidRPr="00E51B39">
                        <w:rPr>
                          <w:color w:val="FFFFFF" w:themeColor="background1"/>
                        </w:rPr>
                        <w:t xml:space="preserve">Welcome to the HND in Film and Television at Chichester College! </w:t>
                      </w:r>
                      <w:r>
                        <w:rPr>
                          <w:color w:val="FFFFFF" w:themeColor="background1"/>
                        </w:rPr>
                        <w:t>At CCG we are excited</w:t>
                      </w:r>
                      <w:r w:rsidRPr="00E51B39">
                        <w:rPr>
                          <w:color w:val="FFFFFF" w:themeColor="background1"/>
                        </w:rPr>
                        <w:t xml:space="preserve"> to have you join our vibrant community of aspiring filmmakers and storytellers. Over the next two years, you’ll develop your creative voice, build technical expertise, and gain hands-on experience in production, directing, editing, and more. Our industry-focused course is designed to prepare you for an exciting career in film and television</w:t>
                      </w:r>
                      <w:r>
                        <w:rPr>
                          <w:color w:val="FFFFFF" w:themeColor="background1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33319"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087E23" wp14:editId="5BE4352E">
                <wp:simplePos x="0" y="0"/>
                <wp:positionH relativeFrom="column">
                  <wp:posOffset>3259455</wp:posOffset>
                </wp:positionH>
                <wp:positionV relativeFrom="paragraph">
                  <wp:posOffset>-175895</wp:posOffset>
                </wp:positionV>
                <wp:extent cx="3098800" cy="1473200"/>
                <wp:effectExtent l="0" t="0" r="25400" b="12700"/>
                <wp:wrapNone/>
                <wp:docPr id="782309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73200"/>
                        </a:xfrm>
                        <a:prstGeom prst="rect">
                          <a:avLst/>
                        </a:prstGeom>
                        <a:solidFill>
                          <a:srgbClr val="92C5E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B97F" w14:textId="77777777" w:rsidR="00C33319" w:rsidRDefault="00C33319" w:rsidP="00C3331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Course Details:</w:t>
                            </w:r>
                          </w:p>
                          <w:p w14:paraId="6674225D" w14:textId="1134E2F9" w:rsidR="00C33319" w:rsidRPr="00846AD0" w:rsidRDefault="00FA2086" w:rsidP="00C333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Induction Session 9:30am Wednesday 10</w:t>
                            </w:r>
                            <w:r w:rsidRPr="00FA2086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September in E11</w:t>
                            </w:r>
                            <w:r w:rsidR="00E51B39">
                              <w:rPr>
                                <w:color w:val="FFFFFF" w:themeColor="background1"/>
                              </w:rPr>
                              <w:t xml:space="preserve"> at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Chichester College </w:t>
                            </w:r>
                          </w:p>
                          <w:p w14:paraId="105732D6" w14:textId="1167F14E" w:rsidR="00C33319" w:rsidRPr="00846AD0" w:rsidRDefault="00FA2086" w:rsidP="00C333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Teaching starts Tuesday 16</w:t>
                            </w:r>
                            <w:r w:rsidRPr="00FA2086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September </w:t>
                            </w:r>
                            <w:r w:rsidR="00C33319" w:rsidRPr="00846AD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C46088A" w14:textId="25D11CEC" w:rsidR="00C33319" w:rsidRPr="00846AD0" w:rsidRDefault="00FA2086" w:rsidP="00C333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Timetable released during induction </w:t>
                            </w:r>
                          </w:p>
                          <w:p w14:paraId="25C29D4E" w14:textId="77777777" w:rsidR="00C33319" w:rsidRDefault="00C33319" w:rsidP="00C3331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87E23" id="_x0000_s1033" type="#_x0000_t202" style="position:absolute;margin-left:256.65pt;margin-top:-13.85pt;width:244pt;height:11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" fillcolor="#92c5eb">
                <v:textbox>
                  <w:txbxContent>
                    <w:p w14:paraId="5E57B97F" w14:textId="77777777" w:rsidR="00C33319" w:rsidRDefault="00C33319" w:rsidP="00C3331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Course Details:</w:t>
                      </w:r>
                    </w:p>
                    <w:p w14:paraId="6674225D" w14:textId="1134E2F9" w:rsidR="00C33319" w:rsidRPr="00846AD0" w:rsidRDefault="00FA2086" w:rsidP="00C333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Induction Session 9:30am Wednesday 10</w:t>
                      </w:r>
                      <w:r w:rsidRPr="00FA2086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</w:rPr>
                        <w:t xml:space="preserve"> September in E11</w:t>
                      </w:r>
                      <w:r w:rsidR="00E51B39">
                        <w:rPr>
                          <w:color w:val="FFFFFF" w:themeColor="background1"/>
                        </w:rPr>
                        <w:t xml:space="preserve"> at</w:t>
                      </w:r>
                      <w:r>
                        <w:rPr>
                          <w:color w:val="FFFFFF" w:themeColor="background1"/>
                        </w:rPr>
                        <w:t xml:space="preserve"> Chichester College </w:t>
                      </w:r>
                    </w:p>
                    <w:p w14:paraId="105732D6" w14:textId="1167F14E" w:rsidR="00C33319" w:rsidRPr="00846AD0" w:rsidRDefault="00FA2086" w:rsidP="00C333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Teaching starts Tuesday 16</w:t>
                      </w:r>
                      <w:r w:rsidRPr="00FA2086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</w:rPr>
                        <w:t xml:space="preserve"> September </w:t>
                      </w:r>
                      <w:r w:rsidR="00C33319" w:rsidRPr="00846AD0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7C46088A" w14:textId="25D11CEC" w:rsidR="00C33319" w:rsidRPr="00846AD0" w:rsidRDefault="00FA2086" w:rsidP="00C333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Timetable released during induction </w:t>
                      </w:r>
                    </w:p>
                    <w:p w14:paraId="25C29D4E" w14:textId="77777777" w:rsidR="00C33319" w:rsidRDefault="00C33319" w:rsidP="00C33319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C33319">
        <w:tab/>
      </w:r>
    </w:p>
    <w:sectPr w:rsidR="00C33319" w:rsidRPr="00C33319" w:rsidSect="001C2429">
      <w:headerReference w:type="even" r:id="rId16"/>
      <w:headerReference w:type="default" r:id="rId17"/>
      <w:headerReference w:type="first" r:id="rId1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671E9" w14:textId="77777777" w:rsidR="00202859" w:rsidRDefault="00202859" w:rsidP="001C2429">
      <w:pPr>
        <w:spacing w:after="0" w:line="240" w:lineRule="auto"/>
      </w:pPr>
      <w:r>
        <w:separator/>
      </w:r>
    </w:p>
  </w:endnote>
  <w:endnote w:type="continuationSeparator" w:id="0">
    <w:p w14:paraId="66F9ED11" w14:textId="77777777" w:rsidR="00202859" w:rsidRDefault="00202859" w:rsidP="001C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94118" w14:textId="77777777" w:rsidR="00202859" w:rsidRDefault="00202859" w:rsidP="001C2429">
      <w:pPr>
        <w:spacing w:after="0" w:line="240" w:lineRule="auto"/>
      </w:pPr>
      <w:r>
        <w:separator/>
      </w:r>
    </w:p>
  </w:footnote>
  <w:footnote w:type="continuationSeparator" w:id="0">
    <w:p w14:paraId="61D1E551" w14:textId="77777777" w:rsidR="00202859" w:rsidRDefault="00202859" w:rsidP="001C2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52F40" w14:textId="77777777" w:rsidR="001C2429" w:rsidRDefault="00000000">
    <w:pPr>
      <w:pStyle w:val="Header"/>
    </w:pPr>
    <w:r>
      <w:rPr>
        <w:noProof/>
      </w:rPr>
      <w:pict w14:anchorId="0F95C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51.25pt;height:638.15pt;z-index:-251657216;mso-position-horizontal:center;mso-position-horizontal-relative:margin;mso-position-vertical:center;mso-position-vertical-relative:margin" o:allowincell="f">
          <v:imagedata r:id="rId1" o:title="Chichester Poster Templat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4254A" w14:textId="77777777" w:rsidR="001C2429" w:rsidRDefault="00000000">
    <w:pPr>
      <w:pStyle w:val="Header"/>
    </w:pPr>
    <w:r>
      <w:rPr>
        <w:noProof/>
      </w:rPr>
      <w:pict w14:anchorId="001CF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71.35pt;margin-top:-113.45pt;width:593.75pt;height:839.65pt;z-index:-251656192;mso-position-horizontal-relative:margin;mso-position-vertical-relative:margin" o:allowincell="f">
          <v:imagedata r:id="rId1" o:title="Chichester Poster Template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B2116" w14:textId="77777777" w:rsidR="001C2429" w:rsidRDefault="00000000">
    <w:pPr>
      <w:pStyle w:val="Header"/>
    </w:pPr>
    <w:r>
      <w:rPr>
        <w:noProof/>
      </w:rPr>
      <w:pict w14:anchorId="733D7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51.25pt;height:638.15pt;z-index:-251658240;mso-position-horizontal:center;mso-position-horizontal-relative:margin;mso-position-vertical:center;mso-position-vertical-relative:margin" o:allowincell="f">
          <v:imagedata r:id="rId1" o:title="Chichester Poster Template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A14AF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33B6A"/>
    <w:multiLevelType w:val="hybridMultilevel"/>
    <w:tmpl w:val="0562E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2716D"/>
    <w:multiLevelType w:val="hybridMultilevel"/>
    <w:tmpl w:val="73202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03A03"/>
    <w:multiLevelType w:val="hybridMultilevel"/>
    <w:tmpl w:val="87F8B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685452">
    <w:abstractNumId w:val="3"/>
  </w:num>
  <w:num w:numId="2" w16cid:durableId="218900995">
    <w:abstractNumId w:val="0"/>
  </w:num>
  <w:num w:numId="3" w16cid:durableId="622420178">
    <w:abstractNumId w:val="2"/>
  </w:num>
  <w:num w:numId="4" w16cid:durableId="794566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19"/>
    <w:rsid w:val="000B064A"/>
    <w:rsid w:val="000C51A7"/>
    <w:rsid w:val="001C2429"/>
    <w:rsid w:val="001C4D67"/>
    <w:rsid w:val="00202859"/>
    <w:rsid w:val="005555EE"/>
    <w:rsid w:val="005E026D"/>
    <w:rsid w:val="00904EE7"/>
    <w:rsid w:val="00C12082"/>
    <w:rsid w:val="00C33319"/>
    <w:rsid w:val="00C6550A"/>
    <w:rsid w:val="00CC231F"/>
    <w:rsid w:val="00D52FB2"/>
    <w:rsid w:val="00E51B39"/>
    <w:rsid w:val="00FA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CBAA5"/>
  <w15:chartTrackingRefBased/>
  <w15:docId w15:val="{77DB5AEC-5D1A-46EC-98DA-19FC280C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29"/>
  </w:style>
  <w:style w:type="paragraph" w:styleId="Footer">
    <w:name w:val="footer"/>
    <w:basedOn w:val="Normal"/>
    <w:link w:val="FooterChar"/>
    <w:uiPriority w:val="99"/>
    <w:unhideWhenUsed/>
    <w:rsid w:val="001C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29"/>
  </w:style>
  <w:style w:type="paragraph" w:styleId="ListParagraph">
    <w:name w:val="List Paragraph"/>
    <w:basedOn w:val="Normal"/>
    <w:uiPriority w:val="34"/>
    <w:qFormat/>
    <w:rsid w:val="00C3331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C33319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E51B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quirese@chichester.ac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k.granfield@chichester.ac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alum.Strachan@chichester.ac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mark.granfield@chichester.ac.uk" TargetMode="External"/><Relationship Id="rId10" Type="http://schemas.openxmlformats.org/officeDocument/2006/relationships/hyperlink" Target="mailto:squirese@chichester.ac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alum.Strachan@chichester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\Downloads\Chichester_AssetPack_PosterTemplates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f7703b3-1342-4589-af87-2b840e8bb0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9FD1E563F0F47AB4E1B421DA6D586" ma:contentTypeVersion="14" ma:contentTypeDescription="Create a new document." ma:contentTypeScope="" ma:versionID="ddfbbc612a33201770b08e6d6de69e38">
  <xsd:schema xmlns:xsd="http://www.w3.org/2001/XMLSchema" xmlns:xs="http://www.w3.org/2001/XMLSchema" xmlns:p="http://schemas.microsoft.com/office/2006/metadata/properties" xmlns:ns3="7f7703b3-1342-4589-af87-2b840e8bb011" xmlns:ns4="6e36e122-c235-400e-a583-21be8730b1c0" targetNamespace="http://schemas.microsoft.com/office/2006/metadata/properties" ma:root="true" ma:fieldsID="39d842fb8aa2463db7a1cd5d90ae6d40" ns3:_="" ns4:_="">
    <xsd:import namespace="7f7703b3-1342-4589-af87-2b840e8bb011"/>
    <xsd:import namespace="6e36e122-c235-400e-a583-21be8730b1c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703b3-1342-4589-af87-2b840e8bb011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6e122-c235-400e-a583-21be8730b1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E3ED41-AD00-4764-AE70-2EB4708C9E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F3101-C985-4256-A54A-BB744FDF3713}">
  <ds:schemaRefs>
    <ds:schemaRef ds:uri="http://schemas.microsoft.com/office/2006/metadata/properties"/>
    <ds:schemaRef ds:uri="http://schemas.microsoft.com/office/infopath/2007/PartnerControls"/>
    <ds:schemaRef ds:uri="7f7703b3-1342-4589-af87-2b840e8bb011"/>
  </ds:schemaRefs>
</ds:datastoreItem>
</file>

<file path=customXml/itemProps3.xml><?xml version="1.0" encoding="utf-8"?>
<ds:datastoreItem xmlns:ds="http://schemas.openxmlformats.org/officeDocument/2006/customXml" ds:itemID="{BFA8129B-2AEC-42F9-BD16-323011809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703b3-1342-4589-af87-2b840e8bb011"/>
    <ds:schemaRef ds:uri="6e36e122-c235-400e-a583-21be8730b1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Chichester_AssetPack_PosterTemplates2.dotx</Template>
  <TotalTime>21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blackburn</dc:creator>
  <cp:keywords/>
  <dc:description/>
  <cp:lastModifiedBy>Mark Granfield</cp:lastModifiedBy>
  <cp:revision>4</cp:revision>
  <dcterms:created xsi:type="dcterms:W3CDTF">2025-07-02T14:16:00Z</dcterms:created>
  <dcterms:modified xsi:type="dcterms:W3CDTF">2025-07-02T15:28:00Z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0x010100A9C9FD1E563F0F47AB4E1B421DA6D586</vt:lpwstr>
  </property>
</Properties>
</file>