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F2ED6" w14:paraId="5D1F494F" w14:textId="77777777" w:rsidTr="000F2ED6">
        <w:tc>
          <w:tcPr>
            <w:tcW w:w="9016" w:type="dxa"/>
          </w:tcPr>
          <w:p w14:paraId="0B7D3322" w14:textId="5392FE7F" w:rsidR="000F2ED6" w:rsidRDefault="00314CA0" w:rsidP="005B1F7E">
            <w:r w:rsidRPr="000F2ED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32288" behindDoc="0" locked="0" layoutInCell="1" allowOverlap="1" wp14:anchorId="498C2227" wp14:editId="3F4F8DBF">
                      <wp:simplePos x="0" y="0"/>
                      <wp:positionH relativeFrom="column">
                        <wp:posOffset>-509905</wp:posOffset>
                      </wp:positionH>
                      <wp:positionV relativeFrom="paragraph">
                        <wp:posOffset>668020</wp:posOffset>
                      </wp:positionV>
                      <wp:extent cx="3028950" cy="1460500"/>
                      <wp:effectExtent l="0" t="0" r="0" b="6350"/>
                      <wp:wrapNone/>
                      <wp:docPr id="20616611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146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8D76DE" w14:textId="3B62CD07" w:rsidR="000F2ED6" w:rsidRPr="00846AD0" w:rsidRDefault="000F2ED6" w:rsidP="00FC003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846AD0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Welcome to </w:t>
                                  </w:r>
                                  <w:r w:rsidR="00314CA0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the Higher National Diploma in Animal Management</w:t>
                                  </w:r>
                                </w:p>
                                <w:p w14:paraId="3515E1BD" w14:textId="77777777" w:rsidR="000F2ED6" w:rsidRDefault="000F2ED6"/>
                                <w:p w14:paraId="2381E741" w14:textId="77777777" w:rsidR="000F2ED6" w:rsidRDefault="000F2ED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8C222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0.15pt;margin-top:52.6pt;width:238.5pt;height:115pt;z-index: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" filled="f" stroked="f">
                      <v:textbox>
                        <w:txbxContent>
                          <w:p w14:paraId="138D76DE" w14:textId="3B62CD07" w:rsidR="000F2ED6" w:rsidRPr="00846AD0" w:rsidRDefault="000F2ED6" w:rsidP="00FC003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46AD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="00314CA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the Higher National Diploma in Animal Management</w:t>
                            </w:r>
                          </w:p>
                          <w:p w14:paraId="3515E1BD" w14:textId="77777777" w:rsidR="000F2ED6" w:rsidRDefault="000F2ED6"/>
                          <w:p w14:paraId="2381E741" w14:textId="77777777" w:rsidR="000F2ED6" w:rsidRDefault="000F2ED6"/>
                        </w:txbxContent>
                      </v:textbox>
                    </v:shape>
                  </w:pict>
                </mc:Fallback>
              </mc:AlternateContent>
            </w:r>
            <w:r w:rsidR="000F2ED6" w:rsidRPr="000F2ED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36384" behindDoc="0" locked="0" layoutInCell="1" allowOverlap="1" wp14:anchorId="144C511D" wp14:editId="4ED09136">
                      <wp:simplePos x="0" y="0"/>
                      <wp:positionH relativeFrom="column">
                        <wp:posOffset>-558800</wp:posOffset>
                      </wp:positionH>
                      <wp:positionV relativeFrom="paragraph">
                        <wp:posOffset>2166620</wp:posOffset>
                      </wp:positionV>
                      <wp:extent cx="6864350" cy="850900"/>
                      <wp:effectExtent l="0" t="0" r="0" b="6350"/>
                      <wp:wrapNone/>
                      <wp:docPr id="710049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4350" cy="850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27F85" w14:textId="04324489" w:rsidR="00FC003B" w:rsidRPr="00FC003B" w:rsidRDefault="00FC003B" w:rsidP="00FC003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FC003B">
                                    <w:rPr>
                                      <w:color w:val="FFFFFF" w:themeColor="background1"/>
                                    </w:rPr>
                                    <w:t xml:space="preserve">Welcome to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Brinsbury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! </w:t>
                                  </w:r>
                                  <w:r w:rsidRPr="00FC003B">
                                    <w:rPr>
                                      <w:color w:val="FFFFFF" w:themeColor="background1"/>
                                    </w:rPr>
                                    <w:t xml:space="preserve"> We’re thrilled to have you join our vibrant and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FC003B">
                                    <w:rPr>
                                      <w:color w:val="FFFFFF" w:themeColor="background1"/>
                                    </w:rPr>
                                    <w:t xml:space="preserve">collaborative community. This course is designed to help you grow 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and develop your land-based skills and knowledge</w:t>
                                  </w:r>
                                  <w:r w:rsidRPr="00FC003B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both </w:t>
                                  </w:r>
                                  <w:r w:rsidRPr="00FC003B">
                                    <w:rPr>
                                      <w:color w:val="FFFFFF" w:themeColor="background1"/>
                                    </w:rPr>
                                    <w:t xml:space="preserve">professionally 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and </w:t>
                                  </w:r>
                                  <w:r w:rsidRPr="00FC003B">
                                    <w:rPr>
                                      <w:color w:val="FFFFFF" w:themeColor="background1"/>
                                    </w:rPr>
                                    <w:t>with the support of experienced tutors and industry connections.</w:t>
                                  </w:r>
                                </w:p>
                                <w:p w14:paraId="6FD6FFE1" w14:textId="44B2A5FA" w:rsidR="000F2ED6" w:rsidRPr="00846AD0" w:rsidRDefault="000F2ED6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C511D" id="_x0000_s1027" type="#_x0000_t202" style="position:absolute;margin-left:-44pt;margin-top:170.6pt;width:540.5pt;height:67pt;z-index: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" filled="f" stroked="f">
                      <v:textbox>
                        <w:txbxContent>
                          <w:p w14:paraId="69627F85" w14:textId="04324489" w:rsidR="00FC003B" w:rsidRPr="00FC003B" w:rsidRDefault="00FC003B" w:rsidP="00FC003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</w:rPr>
                              <w:t xml:space="preserve">Welcome to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Brinsbury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! </w:t>
                            </w:r>
                            <w:r w:rsidRPr="00FC003B">
                              <w:rPr>
                                <w:color w:val="FFFFFF" w:themeColor="background1"/>
                              </w:rPr>
                              <w:t xml:space="preserve"> We’re thrilled to have you join our vibrant and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FC003B">
                              <w:rPr>
                                <w:color w:val="FFFFFF" w:themeColor="background1"/>
                              </w:rPr>
                              <w:t xml:space="preserve">collaborative community. This course is designed to help you grow </w:t>
                            </w:r>
                            <w:r>
                              <w:rPr>
                                <w:color w:val="FFFFFF" w:themeColor="background1"/>
                              </w:rPr>
                              <w:t>and develop your land-based skills and knowledge</w:t>
                            </w:r>
                            <w:r w:rsidRPr="00FC003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both </w:t>
                            </w:r>
                            <w:r w:rsidRPr="00FC003B">
                              <w:rPr>
                                <w:color w:val="FFFFFF" w:themeColor="background1"/>
                              </w:rPr>
                              <w:t xml:space="preserve">professionally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and </w:t>
                            </w:r>
                            <w:r w:rsidRPr="00FC003B">
                              <w:rPr>
                                <w:color w:val="FFFFFF" w:themeColor="background1"/>
                              </w:rPr>
                              <w:t>with the support of experienced tutors and industry connections.</w:t>
                            </w:r>
                          </w:p>
                          <w:p w14:paraId="6FD6FFE1" w14:textId="44B2A5FA" w:rsidR="000F2ED6" w:rsidRPr="00846AD0" w:rsidRDefault="000F2ED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2ED6" w:rsidRPr="000F2ED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494A9B90" wp14:editId="78CEF0A7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-1249680</wp:posOffset>
                      </wp:positionV>
                      <wp:extent cx="4235450" cy="1404620"/>
                      <wp:effectExtent l="0" t="0" r="0" b="1905"/>
                      <wp:wrapNone/>
                      <wp:docPr id="21250260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35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91690D" w14:textId="77777777" w:rsidR="000F2ED6" w:rsidRPr="00460FCF" w:rsidRDefault="000F2ED6" w:rsidP="00460FCF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460FCF"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STARTING</w:t>
                                  </w:r>
                                </w:p>
                                <w:p w14:paraId="6A77F9A7" w14:textId="77777777" w:rsidR="000F2ED6" w:rsidRPr="00460FCF" w:rsidRDefault="000F2ED6" w:rsidP="00460FCF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460FCF"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INFORMATION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4A9B90" id="_x0000_s1028" type="#_x0000_t202" style="position:absolute;margin-left:163pt;margin-top:-98.4pt;width:333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" filled="f" stroked="f">
                      <v:textbox style="mso-fit-shape-to-text:t">
                        <w:txbxContent>
                          <w:p w14:paraId="4991690D" w14:textId="77777777" w:rsidR="000F2ED6" w:rsidRPr="00460FCF" w:rsidRDefault="000F2ED6" w:rsidP="00460FCF">
                            <w:pPr>
                              <w:jc w:val="right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60FCF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STARTING</w:t>
                            </w:r>
                          </w:p>
                          <w:p w14:paraId="6A77F9A7" w14:textId="77777777" w:rsidR="000F2ED6" w:rsidRPr="00460FCF" w:rsidRDefault="000F2ED6" w:rsidP="00460FCF">
                            <w:pPr>
                              <w:jc w:val="right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60FCF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INFORMATION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2ED6" w:rsidRPr="000F2ED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7A935D0" wp14:editId="11825803">
                      <wp:simplePos x="0" y="0"/>
                      <wp:positionH relativeFrom="column">
                        <wp:posOffset>-533400</wp:posOffset>
                      </wp:positionH>
                      <wp:positionV relativeFrom="paragraph">
                        <wp:posOffset>-138430</wp:posOffset>
                      </wp:positionV>
                      <wp:extent cx="6838950" cy="482600"/>
                      <wp:effectExtent l="0" t="0" r="19050" b="1270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0" cy="48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5A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B16505" w14:textId="046E8453" w:rsidR="000F2ED6" w:rsidRPr="00C23D97" w:rsidRDefault="00314CA0" w:rsidP="00460FC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HND Animal Management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935D0" id="_x0000_s1029" type="#_x0000_t202" style="position:absolute;margin-left:-42pt;margin-top:-10.9pt;width:538.5pt;height:3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" fillcolor="#00b5ad">
                      <v:textbox>
                        <w:txbxContent>
                          <w:p w14:paraId="17B16505" w14:textId="046E8453" w:rsidR="000F2ED6" w:rsidRPr="00C23D97" w:rsidRDefault="00314CA0" w:rsidP="00460FC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HND Animal Management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02F2A5F" w14:textId="7894CB6C" w:rsidR="000F2ED6" w:rsidRDefault="009F00E2" w:rsidP="000F2ED6">
      <w:r w:rsidRPr="000F2ED6">
        <w:rPr>
          <w:noProof/>
        </w:rPr>
        <mc:AlternateContent>
          <mc:Choice Requires="wps">
            <w:drawing>
              <wp:anchor distT="45720" distB="45720" distL="114300" distR="114300" simplePos="0" relativeHeight="251534336" behindDoc="0" locked="0" layoutInCell="1" allowOverlap="1" wp14:anchorId="325FAFFE" wp14:editId="73D6382B">
                <wp:simplePos x="0" y="0"/>
                <wp:positionH relativeFrom="column">
                  <wp:posOffset>3257550</wp:posOffset>
                </wp:positionH>
                <wp:positionV relativeFrom="paragraph">
                  <wp:posOffset>271780</wp:posOffset>
                </wp:positionV>
                <wp:extent cx="3098800" cy="1714500"/>
                <wp:effectExtent l="0" t="0" r="25400" b="19050"/>
                <wp:wrapNone/>
                <wp:docPr id="782309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714500"/>
                        </a:xfrm>
                        <a:prstGeom prst="rect">
                          <a:avLst/>
                        </a:prstGeom>
                        <a:solidFill>
                          <a:srgbClr val="BAD98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356AC" w14:textId="77777777" w:rsidR="000F2ED6" w:rsidRDefault="000F2ED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Course Details:</w:t>
                            </w:r>
                          </w:p>
                          <w:p w14:paraId="4D521DBA" w14:textId="758E3618" w:rsidR="009F00E2" w:rsidRDefault="000F2ED6" w:rsidP="00314C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846AD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14CA0">
                              <w:rPr>
                                <w:color w:val="FFFFFF" w:themeColor="background1"/>
                              </w:rPr>
                              <w:t>Induction date:</w:t>
                            </w:r>
                            <w:r w:rsidR="00AA68C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F00E2">
                              <w:rPr>
                                <w:color w:val="FFFFFF" w:themeColor="background1"/>
                              </w:rPr>
                              <w:t>10/09/25</w:t>
                            </w:r>
                          </w:p>
                          <w:p w14:paraId="1EE8350E" w14:textId="454EE17D" w:rsidR="00314CA0" w:rsidRPr="00314CA0" w:rsidRDefault="009F00E2" w:rsidP="009F00E2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10.30 – 3.30 (meet at reception)</w:t>
                            </w:r>
                          </w:p>
                          <w:p w14:paraId="6583AE77" w14:textId="7C3CDF59" w:rsidR="00314CA0" w:rsidRDefault="000F2ED6" w:rsidP="00314C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846AD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14CA0">
                              <w:rPr>
                                <w:color w:val="FFFFFF" w:themeColor="background1"/>
                              </w:rPr>
                              <w:t>Course start date:</w:t>
                            </w:r>
                          </w:p>
                          <w:p w14:paraId="6CD2C5AD" w14:textId="42A87C80" w:rsidR="009F00E2" w:rsidRPr="00314CA0" w:rsidRDefault="009F00E2" w:rsidP="009F00E2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17/09/25</w:t>
                            </w:r>
                          </w:p>
                          <w:p w14:paraId="151C4289" w14:textId="1D52392B" w:rsidR="000F2ED6" w:rsidRDefault="000F2ED6" w:rsidP="00846A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846AD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14CA0">
                              <w:rPr>
                                <w:color w:val="FFFFFF" w:themeColor="background1"/>
                              </w:rPr>
                              <w:t xml:space="preserve">Term dates: </w:t>
                            </w:r>
                          </w:p>
                          <w:p w14:paraId="7375D8B7" w14:textId="19574EC1" w:rsidR="00AA68C9" w:rsidRPr="00846AD0" w:rsidRDefault="00AA68C9" w:rsidP="00AA68C9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hyperlink r:id="rId10" w:history="1">
                              <w:r w:rsidRPr="006242DC">
                                <w:rPr>
                                  <w:rStyle w:val="Hyperlink"/>
                                </w:rPr>
                                <w:t>https://www.chichester.ac.uk/college-information/term-dates/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83130D2" w14:textId="77777777" w:rsidR="000F2ED6" w:rsidRDefault="000F2ED6" w:rsidP="00846AD0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FAFFE" id="_x0000_s1030" type="#_x0000_t202" style="position:absolute;margin-left:256.5pt;margin-top:21.4pt;width:244pt;height:135pt;z-index: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" fillcolor="#bad982">
                <v:textbox>
                  <w:txbxContent>
                    <w:p w14:paraId="262356AC" w14:textId="77777777" w:rsidR="000F2ED6" w:rsidRDefault="000F2ED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Course Details:</w:t>
                      </w:r>
                    </w:p>
                    <w:p w14:paraId="4D521DBA" w14:textId="758E3618" w:rsidR="009F00E2" w:rsidRDefault="000F2ED6" w:rsidP="00314CA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 w:rsidRPr="00846AD0">
                        <w:rPr>
                          <w:color w:val="FFFFFF" w:themeColor="background1"/>
                        </w:rPr>
                        <w:t xml:space="preserve"> </w:t>
                      </w:r>
                      <w:r w:rsidR="00314CA0">
                        <w:rPr>
                          <w:color w:val="FFFFFF" w:themeColor="background1"/>
                        </w:rPr>
                        <w:t>Induction date:</w:t>
                      </w:r>
                      <w:r w:rsidR="00AA68C9">
                        <w:rPr>
                          <w:color w:val="FFFFFF" w:themeColor="background1"/>
                        </w:rPr>
                        <w:t xml:space="preserve"> </w:t>
                      </w:r>
                      <w:r w:rsidR="009F00E2">
                        <w:rPr>
                          <w:color w:val="FFFFFF" w:themeColor="background1"/>
                        </w:rPr>
                        <w:t>10/09/25</w:t>
                      </w:r>
                    </w:p>
                    <w:p w14:paraId="1EE8350E" w14:textId="454EE17D" w:rsidR="00314CA0" w:rsidRPr="00314CA0" w:rsidRDefault="009F00E2" w:rsidP="009F00E2">
                      <w:pPr>
                        <w:pStyle w:val="ListParagrap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10.30 – 3.30 (meet at reception)</w:t>
                      </w:r>
                    </w:p>
                    <w:p w14:paraId="6583AE77" w14:textId="7C3CDF59" w:rsidR="00314CA0" w:rsidRDefault="000F2ED6" w:rsidP="00314CA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 w:rsidRPr="00846AD0">
                        <w:rPr>
                          <w:color w:val="FFFFFF" w:themeColor="background1"/>
                        </w:rPr>
                        <w:t xml:space="preserve"> </w:t>
                      </w:r>
                      <w:r w:rsidR="00314CA0">
                        <w:rPr>
                          <w:color w:val="FFFFFF" w:themeColor="background1"/>
                        </w:rPr>
                        <w:t>Course start date:</w:t>
                      </w:r>
                    </w:p>
                    <w:p w14:paraId="6CD2C5AD" w14:textId="42A87C80" w:rsidR="009F00E2" w:rsidRPr="00314CA0" w:rsidRDefault="009F00E2" w:rsidP="009F00E2">
                      <w:pPr>
                        <w:pStyle w:val="ListParagrap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17/09/25</w:t>
                      </w:r>
                    </w:p>
                    <w:p w14:paraId="151C4289" w14:textId="1D52392B" w:rsidR="000F2ED6" w:rsidRDefault="000F2ED6" w:rsidP="00846A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 w:rsidRPr="00846AD0">
                        <w:rPr>
                          <w:color w:val="FFFFFF" w:themeColor="background1"/>
                        </w:rPr>
                        <w:t xml:space="preserve"> </w:t>
                      </w:r>
                      <w:r w:rsidR="00314CA0">
                        <w:rPr>
                          <w:color w:val="FFFFFF" w:themeColor="background1"/>
                        </w:rPr>
                        <w:t xml:space="preserve">Term dates: </w:t>
                      </w:r>
                    </w:p>
                    <w:p w14:paraId="7375D8B7" w14:textId="19574EC1" w:rsidR="00AA68C9" w:rsidRPr="00846AD0" w:rsidRDefault="00AA68C9" w:rsidP="00AA68C9">
                      <w:pPr>
                        <w:pStyle w:val="ListParagraph"/>
                        <w:rPr>
                          <w:color w:val="FFFFFF" w:themeColor="background1"/>
                        </w:rPr>
                      </w:pPr>
                      <w:hyperlink r:id="rId11" w:history="1">
                        <w:r w:rsidRPr="006242DC">
                          <w:rPr>
                            <w:rStyle w:val="Hyperlink"/>
                          </w:rPr>
                          <w:t>https://www.chichester.ac.uk/college-information/term-dates/</w:t>
                        </w:r>
                      </w:hyperlink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783130D2" w14:textId="77777777" w:rsidR="000F2ED6" w:rsidRDefault="000F2ED6" w:rsidP="00846AD0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14:paraId="2B5FA034" w14:textId="3A8E1A54" w:rsidR="005E026D" w:rsidRDefault="00AA68C9" w:rsidP="000F2E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548672" behindDoc="0" locked="0" layoutInCell="1" allowOverlap="1" wp14:anchorId="4EF0C4B1" wp14:editId="607C09B3">
                <wp:simplePos x="0" y="0"/>
                <wp:positionH relativeFrom="column">
                  <wp:posOffset>-485775</wp:posOffset>
                </wp:positionH>
                <wp:positionV relativeFrom="paragraph">
                  <wp:posOffset>2440940</wp:posOffset>
                </wp:positionV>
                <wp:extent cx="6826250" cy="1404620"/>
                <wp:effectExtent l="0" t="0" r="12700" b="13970"/>
                <wp:wrapNone/>
                <wp:docPr id="14446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5A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3242D" w14:textId="0B7A1983" w:rsidR="00FC003B" w:rsidRPr="00FC003B" w:rsidRDefault="00FC003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What to bring to induction</w:t>
                            </w:r>
                          </w:p>
                          <w:p w14:paraId="4022786C" w14:textId="77777777" w:rsidR="00FC003B" w:rsidRPr="00FC003B" w:rsidRDefault="00FC003B" w:rsidP="00FC003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ID document (driving licence/passport)</w:t>
                            </w:r>
                          </w:p>
                          <w:p w14:paraId="19A244B4" w14:textId="77777777" w:rsidR="00FC003B" w:rsidRPr="00FC003B" w:rsidRDefault="00FC003B" w:rsidP="00FC003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Finance confirmation letter </w:t>
                            </w:r>
                          </w:p>
                          <w:p w14:paraId="0766CFFD" w14:textId="62C0AFCC" w:rsidR="00FC003B" w:rsidRPr="00FC003B" w:rsidRDefault="00FC003B" w:rsidP="00FC003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Suitable outdoor clothing, sturdy boots or wellies, raincoat if poor weather </w:t>
                            </w:r>
                          </w:p>
                          <w:p w14:paraId="7E767811" w14:textId="543C9FE7" w:rsidR="00FC003B" w:rsidRPr="00FC003B" w:rsidRDefault="00FC003B" w:rsidP="00FC003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Packed lunch/money for lunch and a drink</w:t>
                            </w:r>
                          </w:p>
                          <w:p w14:paraId="39D1768D" w14:textId="7CB72714" w:rsidR="00C23D97" w:rsidRPr="00FC003B" w:rsidRDefault="00C23D9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What to bring on your first day</w:t>
                            </w:r>
                          </w:p>
                          <w:p w14:paraId="19AAA29A" w14:textId="038BF906" w:rsidR="00FC003B" w:rsidRPr="00FC003B" w:rsidRDefault="00FC003B" w:rsidP="00FC003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Pen and notepad and other stationary items</w:t>
                            </w:r>
                          </w:p>
                          <w:p w14:paraId="422CBB1F" w14:textId="77777777" w:rsidR="00FC003B" w:rsidRPr="00FC003B" w:rsidRDefault="00FC003B" w:rsidP="00FC003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Suitable outdoor clothing, sturdy boots or wellies, raincoat if poor weather </w:t>
                            </w:r>
                          </w:p>
                          <w:p w14:paraId="19850A99" w14:textId="625ED82C" w:rsidR="00C23D97" w:rsidRPr="00FC003B" w:rsidRDefault="00FC003B" w:rsidP="00FC003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Packed lunch/money for lunch and a drink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F0C4B1" id="_x0000_s1031" type="#_x0000_t202" style="position:absolute;margin-left:-38.25pt;margin-top:192.2pt;width:537.5pt;height:110.6pt;z-index:251548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" filled="f" strokecolor="#00b5ad">
                <v:textbox style="mso-fit-shape-to-text:t">
                  <w:txbxContent>
                    <w:p w14:paraId="1963242D" w14:textId="0B7A1983" w:rsidR="00FC003B" w:rsidRPr="00FC003B" w:rsidRDefault="00FC003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What to bring to induction</w:t>
                      </w:r>
                    </w:p>
                    <w:p w14:paraId="4022786C" w14:textId="77777777" w:rsidR="00FC003B" w:rsidRPr="00FC003B" w:rsidRDefault="00FC003B" w:rsidP="00FC003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ID document (driving licence/passport)</w:t>
                      </w:r>
                    </w:p>
                    <w:p w14:paraId="19A244B4" w14:textId="77777777" w:rsidR="00FC003B" w:rsidRPr="00FC003B" w:rsidRDefault="00FC003B" w:rsidP="00FC003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Finance confirmation letter </w:t>
                      </w:r>
                    </w:p>
                    <w:p w14:paraId="0766CFFD" w14:textId="62C0AFCC" w:rsidR="00FC003B" w:rsidRPr="00FC003B" w:rsidRDefault="00FC003B" w:rsidP="00FC003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Suitable outdoor clothing, sturdy boots or wellies, raincoat if poor weather </w:t>
                      </w:r>
                    </w:p>
                    <w:p w14:paraId="7E767811" w14:textId="543C9FE7" w:rsidR="00FC003B" w:rsidRPr="00FC003B" w:rsidRDefault="00FC003B" w:rsidP="00FC003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Packed lunch/money for lunch and a drink</w:t>
                      </w:r>
                    </w:p>
                    <w:p w14:paraId="39D1768D" w14:textId="7CB72714" w:rsidR="00C23D97" w:rsidRPr="00FC003B" w:rsidRDefault="00C23D9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What to bring on your first day</w:t>
                      </w:r>
                    </w:p>
                    <w:p w14:paraId="19AAA29A" w14:textId="038BF906" w:rsidR="00FC003B" w:rsidRPr="00FC003B" w:rsidRDefault="00FC003B" w:rsidP="00FC003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Pen and notepad and other stationary items</w:t>
                      </w:r>
                    </w:p>
                    <w:p w14:paraId="422CBB1F" w14:textId="77777777" w:rsidR="00FC003B" w:rsidRPr="00FC003B" w:rsidRDefault="00FC003B" w:rsidP="00FC003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Suitable outdoor clothing, sturdy boots or wellies, raincoat if poor weather </w:t>
                      </w:r>
                    </w:p>
                    <w:p w14:paraId="19850A99" w14:textId="625ED82C" w:rsidR="00C23D97" w:rsidRPr="00FC003B" w:rsidRDefault="00FC003B" w:rsidP="00FC003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Packed lunch/money for lunch and a drink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6116F9D" wp14:editId="552BF320">
                <wp:simplePos x="0" y="0"/>
                <wp:positionH relativeFrom="column">
                  <wp:posOffset>-504825</wp:posOffset>
                </wp:positionH>
                <wp:positionV relativeFrom="paragraph">
                  <wp:posOffset>7644765</wp:posOffset>
                </wp:positionV>
                <wp:extent cx="6826250" cy="914400"/>
                <wp:effectExtent l="0" t="0" r="12700" b="19050"/>
                <wp:wrapNone/>
                <wp:docPr id="983927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5A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B0303" w14:textId="39D3549A" w:rsidR="00C23D97" w:rsidRPr="00FC003B" w:rsidRDefault="00C23D97" w:rsidP="00C23D9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Contact List</w:t>
                            </w:r>
                          </w:p>
                          <w:p w14:paraId="23A88D61" w14:textId="7AA35F39" w:rsidR="00314CA0" w:rsidRPr="00FC003B" w:rsidRDefault="00314CA0" w:rsidP="00C23D9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Stacy Adams – study programme leader</w:t>
                            </w:r>
                          </w:p>
                          <w:p w14:paraId="6C381D5A" w14:textId="4B2EE752" w:rsidR="00314CA0" w:rsidRPr="00FC003B" w:rsidRDefault="00314CA0" w:rsidP="00C23D9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Pr="00FC003B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AdamsS@chichester.ac.uk</w:t>
                              </w:r>
                            </w:hyperlink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10301F1" w14:textId="77777777" w:rsidR="00C23D97" w:rsidRDefault="00C23D97" w:rsidP="00C23D9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ACF40A3" w14:textId="77777777" w:rsidR="00C23D97" w:rsidRPr="00C23D97" w:rsidRDefault="00C23D97" w:rsidP="00C23D9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16F9D" id="_x0000_s1032" type="#_x0000_t202" style="position:absolute;margin-left:-39.75pt;margin-top:601.95pt;width:537.5pt;height:1in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" filled="f" strokecolor="#00b5ad">
                <v:textbox>
                  <w:txbxContent>
                    <w:p w14:paraId="199B0303" w14:textId="39D3549A" w:rsidR="00C23D97" w:rsidRPr="00FC003B" w:rsidRDefault="00C23D97" w:rsidP="00C23D9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Contact List</w:t>
                      </w:r>
                    </w:p>
                    <w:p w14:paraId="23A88D61" w14:textId="7AA35F39" w:rsidR="00314CA0" w:rsidRPr="00FC003B" w:rsidRDefault="00314CA0" w:rsidP="00C23D9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Stacy Adams – study programme leader</w:t>
                      </w:r>
                    </w:p>
                    <w:p w14:paraId="6C381D5A" w14:textId="4B2EE752" w:rsidR="00314CA0" w:rsidRPr="00FC003B" w:rsidRDefault="00314CA0" w:rsidP="00C23D9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3" w:history="1">
                        <w:r w:rsidRPr="00FC003B">
                          <w:rPr>
                            <w:rStyle w:val="Hyperlink"/>
                            <w:sz w:val="24"/>
                            <w:szCs w:val="24"/>
                          </w:rPr>
                          <w:t>AdamsS@chichester.ac.uk</w:t>
                        </w:r>
                      </w:hyperlink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10301F1" w14:textId="77777777" w:rsidR="00C23D97" w:rsidRDefault="00C23D97" w:rsidP="00C23D97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ACF40A3" w14:textId="77777777" w:rsidR="00C23D97" w:rsidRPr="00C23D97" w:rsidRDefault="00C23D97" w:rsidP="00C23D9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08ED0C" wp14:editId="0FF9AC04">
                <wp:simplePos x="0" y="0"/>
                <wp:positionH relativeFrom="margin">
                  <wp:posOffset>-504825</wp:posOffset>
                </wp:positionH>
                <wp:positionV relativeFrom="paragraph">
                  <wp:posOffset>6692265</wp:posOffset>
                </wp:positionV>
                <wp:extent cx="6826250" cy="847725"/>
                <wp:effectExtent l="0" t="0" r="12700" b="28575"/>
                <wp:wrapNone/>
                <wp:docPr id="810415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5A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B5E97" w14:textId="365136D7" w:rsidR="00C23D97" w:rsidRPr="00FC003B" w:rsidRDefault="00C23D97" w:rsidP="00C23D9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Summer Tasks</w:t>
                            </w:r>
                          </w:p>
                          <w:p w14:paraId="1850018A" w14:textId="32A7BC7C" w:rsidR="00314CA0" w:rsidRPr="00FC003B" w:rsidRDefault="00314CA0" w:rsidP="00314CA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Complete student finance applications and save or print confirmation letter</w:t>
                            </w:r>
                          </w:p>
                          <w:p w14:paraId="7C758A46" w14:textId="31458F9F" w:rsidR="00314CA0" w:rsidRPr="00FC003B" w:rsidRDefault="00314CA0" w:rsidP="00314CA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Check tetanus vaccination is up to date</w:t>
                            </w:r>
                          </w:p>
                          <w:p w14:paraId="55556372" w14:textId="77777777" w:rsidR="00C23D97" w:rsidRDefault="00C23D97" w:rsidP="00C23D9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D228656" w14:textId="77777777" w:rsidR="00C23D97" w:rsidRPr="00C23D97" w:rsidRDefault="00C23D97" w:rsidP="00C23D9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8ED0C" id="_x0000_s1033" type="#_x0000_t202" style="position:absolute;margin-left:-39.75pt;margin-top:526.95pt;width:537.5pt;height:6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" filled="f" strokecolor="#00b5ad">
                <v:textbox>
                  <w:txbxContent>
                    <w:p w14:paraId="563B5E97" w14:textId="365136D7" w:rsidR="00C23D97" w:rsidRPr="00FC003B" w:rsidRDefault="00C23D97" w:rsidP="00C23D9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Summer Tasks</w:t>
                      </w:r>
                    </w:p>
                    <w:p w14:paraId="1850018A" w14:textId="32A7BC7C" w:rsidR="00314CA0" w:rsidRPr="00FC003B" w:rsidRDefault="00314CA0" w:rsidP="00314CA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Complete student finance applications and save or print confirmation letter</w:t>
                      </w:r>
                    </w:p>
                    <w:p w14:paraId="7C758A46" w14:textId="31458F9F" w:rsidR="00314CA0" w:rsidRPr="00FC003B" w:rsidRDefault="00314CA0" w:rsidP="00314CA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Check tetanus vaccination is up to date</w:t>
                      </w:r>
                    </w:p>
                    <w:p w14:paraId="55556372" w14:textId="77777777" w:rsidR="00C23D97" w:rsidRDefault="00C23D97" w:rsidP="00C23D97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D228656" w14:textId="77777777" w:rsidR="00C23D97" w:rsidRPr="00C23D97" w:rsidRDefault="00C23D97" w:rsidP="00C23D9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55E4A96" wp14:editId="0E19845F">
                <wp:simplePos x="0" y="0"/>
                <wp:positionH relativeFrom="column">
                  <wp:posOffset>-504825</wp:posOffset>
                </wp:positionH>
                <wp:positionV relativeFrom="paragraph">
                  <wp:posOffset>5758815</wp:posOffset>
                </wp:positionV>
                <wp:extent cx="6826250" cy="847725"/>
                <wp:effectExtent l="0" t="0" r="12700" b="28575"/>
                <wp:wrapNone/>
                <wp:docPr id="164395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5A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5A411" w14:textId="0AC78291" w:rsidR="00C23D97" w:rsidRPr="00FC003B" w:rsidRDefault="00C23D97" w:rsidP="00C23D9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Other</w:t>
                            </w:r>
                          </w:p>
                          <w:p w14:paraId="7787D9F2" w14:textId="1A5FCF2A" w:rsidR="00C23D97" w:rsidRPr="00FC003B" w:rsidRDefault="00FC003B" w:rsidP="00C23D9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Weekly timetable to be issued at the induction day</w:t>
                            </w:r>
                            <w:r w:rsidR="00330FF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– days to be Wednesday and Thursday </w:t>
                            </w:r>
                          </w:p>
                          <w:p w14:paraId="0726114C" w14:textId="7BBA9BFC" w:rsidR="00FC003B" w:rsidRPr="00FC003B" w:rsidRDefault="00FC003B" w:rsidP="00C23D9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If you drive to college, please register your car at reception</w:t>
                            </w:r>
                          </w:p>
                          <w:p w14:paraId="52373576" w14:textId="77777777" w:rsidR="00C23D97" w:rsidRPr="00C23D97" w:rsidRDefault="00C23D97" w:rsidP="00C23D9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E4A96" id="_x0000_s1034" type="#_x0000_t202" style="position:absolute;margin-left:-39.75pt;margin-top:453.45pt;width:537.5pt;height:66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" filled="f" strokecolor="#00b5ad">
                <v:textbox>
                  <w:txbxContent>
                    <w:p w14:paraId="1EC5A411" w14:textId="0AC78291" w:rsidR="00C23D97" w:rsidRPr="00FC003B" w:rsidRDefault="00C23D97" w:rsidP="00C23D9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Other</w:t>
                      </w:r>
                    </w:p>
                    <w:p w14:paraId="7787D9F2" w14:textId="1A5FCF2A" w:rsidR="00C23D97" w:rsidRPr="00FC003B" w:rsidRDefault="00FC003B" w:rsidP="00C23D9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Weekly timetable to be issued at the induction day</w:t>
                      </w:r>
                      <w:r w:rsidR="00330FF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– days to be Wednesday and Thursday </w:t>
                      </w:r>
                    </w:p>
                    <w:p w14:paraId="0726114C" w14:textId="7BBA9BFC" w:rsidR="00FC003B" w:rsidRPr="00FC003B" w:rsidRDefault="00FC003B" w:rsidP="00C23D9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If you drive to college, please register your car at reception</w:t>
                      </w:r>
                    </w:p>
                    <w:p w14:paraId="52373576" w14:textId="77777777" w:rsidR="00C23D97" w:rsidRPr="00C23D97" w:rsidRDefault="00C23D97" w:rsidP="00C23D9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3526E7B9" wp14:editId="38A91FE2">
                <wp:simplePos x="0" y="0"/>
                <wp:positionH relativeFrom="margin">
                  <wp:posOffset>-504825</wp:posOffset>
                </wp:positionH>
                <wp:positionV relativeFrom="paragraph">
                  <wp:posOffset>4834890</wp:posOffset>
                </wp:positionV>
                <wp:extent cx="6835775" cy="847725"/>
                <wp:effectExtent l="0" t="0" r="22225" b="28575"/>
                <wp:wrapNone/>
                <wp:docPr id="1976516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7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5A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01C3" w14:textId="304B6733" w:rsidR="00C23D97" w:rsidRPr="00FC003B" w:rsidRDefault="00C23D97" w:rsidP="00C23D9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Kit List / Uniform</w:t>
                            </w:r>
                          </w:p>
                          <w:p w14:paraId="7AB4292C" w14:textId="79ED7487" w:rsidR="00FC003B" w:rsidRPr="00FC003B" w:rsidRDefault="00314CA0" w:rsidP="00FC003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Suitable outdoor clothing, sturdy boots or wellies, raincoat if poor weather</w:t>
                            </w:r>
                            <w:r w:rsidR="00FC003B"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 ALL days at college</w:t>
                            </w:r>
                          </w:p>
                          <w:p w14:paraId="675ADC8A" w14:textId="5CCD79D2" w:rsidR="00C23D97" w:rsidRPr="00FC003B" w:rsidRDefault="00FC003B" w:rsidP="00C23D9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0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Protective blue coat to be measured at induction and purchased online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E7B9" id="_x0000_s1035" type="#_x0000_t202" style="position:absolute;margin-left:-39.75pt;margin-top:380.7pt;width:538.25pt;height:66.75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" filled="f" strokecolor="#00b5ad">
                <v:textbox>
                  <w:txbxContent>
                    <w:p w14:paraId="6FAB01C3" w14:textId="304B6733" w:rsidR="00C23D97" w:rsidRPr="00FC003B" w:rsidRDefault="00C23D97" w:rsidP="00C23D9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Kit List / Uniform</w:t>
                      </w:r>
                    </w:p>
                    <w:p w14:paraId="7AB4292C" w14:textId="79ED7487" w:rsidR="00FC003B" w:rsidRPr="00FC003B" w:rsidRDefault="00314CA0" w:rsidP="00FC003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Suitable outdoor clothing, sturdy boots or wellies, raincoat if poor weather</w:t>
                      </w:r>
                      <w:r w:rsidR="00FC003B"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for ALL days at college</w:t>
                      </w:r>
                    </w:p>
                    <w:p w14:paraId="675ADC8A" w14:textId="5CCD79D2" w:rsidR="00C23D97" w:rsidRPr="00FC003B" w:rsidRDefault="00FC003B" w:rsidP="00C23D9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03B">
                        <w:rPr>
                          <w:color w:val="FFFFFF" w:themeColor="background1"/>
                          <w:sz w:val="24"/>
                          <w:szCs w:val="24"/>
                        </w:rPr>
                        <w:t>Protective blue coat to be measured at induction and purchased online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E026D" w:rsidSect="00FA5E3A">
      <w:headerReference w:type="even" r:id="rId14"/>
      <w:headerReference w:type="default" r:id="rId15"/>
      <w:headerReference w:type="first" r:id="rId16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9DF8C" w14:textId="77777777" w:rsidR="00460FCF" w:rsidRDefault="00460FCF" w:rsidP="00FA5E3A">
      <w:pPr>
        <w:spacing w:after="0" w:line="240" w:lineRule="auto"/>
      </w:pPr>
      <w:r>
        <w:separator/>
      </w:r>
    </w:p>
  </w:endnote>
  <w:endnote w:type="continuationSeparator" w:id="0">
    <w:p w14:paraId="0F9CD495" w14:textId="77777777" w:rsidR="00460FCF" w:rsidRDefault="00460FCF" w:rsidP="00FA5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73F57" w14:textId="77777777" w:rsidR="00460FCF" w:rsidRDefault="00460FCF" w:rsidP="00FA5E3A">
      <w:pPr>
        <w:spacing w:after="0" w:line="240" w:lineRule="auto"/>
      </w:pPr>
      <w:r>
        <w:separator/>
      </w:r>
    </w:p>
  </w:footnote>
  <w:footnote w:type="continuationSeparator" w:id="0">
    <w:p w14:paraId="439BDA25" w14:textId="77777777" w:rsidR="00460FCF" w:rsidRDefault="00460FCF" w:rsidP="00FA5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D3794" w14:textId="77777777" w:rsidR="00FA5E3A" w:rsidRDefault="009F00E2">
    <w:pPr>
      <w:pStyle w:val="Header"/>
    </w:pPr>
    <w:r>
      <w:rPr>
        <w:noProof/>
      </w:rPr>
      <w:pict w14:anchorId="17427E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451.25pt;height:638.15pt;z-index:-251657216;mso-position-horizontal:center;mso-position-horizontal-relative:margin;mso-position-vertical:center;mso-position-vertical-relative:margin" o:allowincell="f">
          <v:imagedata r:id="rId1" o:title="Brinsbury Poster Template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A8C0C" w14:textId="77777777" w:rsidR="00FA5E3A" w:rsidRDefault="009F00E2">
    <w:pPr>
      <w:pStyle w:val="Header"/>
    </w:pPr>
    <w:r>
      <w:rPr>
        <w:noProof/>
      </w:rPr>
      <w:pict w14:anchorId="6CFED6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-72.1pt;margin-top:-120.2pt;width:595.3pt;height:841.85pt;z-index:-251656192;mso-position-horizontal-relative:margin;mso-position-vertical-relative:margin" o:allowincell="f">
          <v:imagedata r:id="rId1" o:title="Brinsbury Poster Templates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5BB78" w14:textId="77777777" w:rsidR="00FA5E3A" w:rsidRDefault="009F00E2">
    <w:pPr>
      <w:pStyle w:val="Header"/>
    </w:pPr>
    <w:r>
      <w:rPr>
        <w:noProof/>
      </w:rPr>
      <w:pict w14:anchorId="077E55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451.25pt;height:638.15pt;z-index:-251658240;mso-position-horizontal:center;mso-position-horizontal-relative:margin;mso-position-vertical:center;mso-position-vertical-relative:margin" o:allowincell="f">
          <v:imagedata r:id="rId1" o:title="Brinsbury Poster Templates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30395"/>
    <w:multiLevelType w:val="hybridMultilevel"/>
    <w:tmpl w:val="B2B0B12C"/>
    <w:lvl w:ilvl="0" w:tplc="046610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71D4C"/>
    <w:multiLevelType w:val="hybridMultilevel"/>
    <w:tmpl w:val="26609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23804"/>
    <w:multiLevelType w:val="hybridMultilevel"/>
    <w:tmpl w:val="37041908"/>
    <w:lvl w:ilvl="0" w:tplc="FFE0FE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865E7"/>
    <w:multiLevelType w:val="hybridMultilevel"/>
    <w:tmpl w:val="FE6E4EFC"/>
    <w:lvl w:ilvl="0" w:tplc="F0AC9D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03A03"/>
    <w:multiLevelType w:val="hybridMultilevel"/>
    <w:tmpl w:val="87F8B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4F1EE6"/>
    <w:multiLevelType w:val="hybridMultilevel"/>
    <w:tmpl w:val="3DB24552"/>
    <w:lvl w:ilvl="0" w:tplc="972042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246BD"/>
    <w:multiLevelType w:val="hybridMultilevel"/>
    <w:tmpl w:val="FD58B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0538452">
    <w:abstractNumId w:val="1"/>
  </w:num>
  <w:num w:numId="2" w16cid:durableId="780807243">
    <w:abstractNumId w:val="6"/>
  </w:num>
  <w:num w:numId="3" w16cid:durableId="544685452">
    <w:abstractNumId w:val="4"/>
  </w:num>
  <w:num w:numId="4" w16cid:durableId="1127772664">
    <w:abstractNumId w:val="3"/>
  </w:num>
  <w:num w:numId="5" w16cid:durableId="1895384088">
    <w:abstractNumId w:val="2"/>
  </w:num>
  <w:num w:numId="6" w16cid:durableId="1738354759">
    <w:abstractNumId w:val="5"/>
  </w:num>
  <w:num w:numId="7" w16cid:durableId="497041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FCF"/>
    <w:rsid w:val="000F2ED6"/>
    <w:rsid w:val="0029031F"/>
    <w:rsid w:val="00314CA0"/>
    <w:rsid w:val="00330FF2"/>
    <w:rsid w:val="00460FCF"/>
    <w:rsid w:val="005E026D"/>
    <w:rsid w:val="00846AD0"/>
    <w:rsid w:val="009A53DD"/>
    <w:rsid w:val="009F00E2"/>
    <w:rsid w:val="00AA68C9"/>
    <w:rsid w:val="00C12082"/>
    <w:rsid w:val="00C23D97"/>
    <w:rsid w:val="00CE1693"/>
    <w:rsid w:val="00DF2E2E"/>
    <w:rsid w:val="00E2529A"/>
    <w:rsid w:val="00F40EA1"/>
    <w:rsid w:val="00FA5E3A"/>
    <w:rsid w:val="00FC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E2008"/>
  <w15:chartTrackingRefBased/>
  <w15:docId w15:val="{77DB5AEC-5D1A-46EC-98DA-19FC280C0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5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E3A"/>
  </w:style>
  <w:style w:type="paragraph" w:styleId="Footer">
    <w:name w:val="footer"/>
    <w:basedOn w:val="Normal"/>
    <w:link w:val="FooterChar"/>
    <w:uiPriority w:val="99"/>
    <w:unhideWhenUsed/>
    <w:rsid w:val="00FA5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E3A"/>
  </w:style>
  <w:style w:type="paragraph" w:styleId="ListParagraph">
    <w:name w:val="List Paragraph"/>
    <w:basedOn w:val="Normal"/>
    <w:uiPriority w:val="34"/>
    <w:qFormat/>
    <w:rsid w:val="00846AD0"/>
    <w:pPr>
      <w:ind w:left="720"/>
      <w:contextualSpacing/>
    </w:pPr>
  </w:style>
  <w:style w:type="table" w:styleId="TableGrid">
    <w:name w:val="Table Grid"/>
    <w:basedOn w:val="TableNormal"/>
    <w:uiPriority w:val="39"/>
    <w:rsid w:val="000F2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4C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4C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85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damsS@chichester.ac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damsS@chichester.ac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hichester.ac.uk/college-information/term-dates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chichester.ac.uk/college-information/term-dat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e\Downloads\Brinsbury_AssetPack_PosterTempla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C9FD1E563F0F47AB4E1B421DA6D586" ma:contentTypeVersion="14" ma:contentTypeDescription="Create a new document." ma:contentTypeScope="" ma:versionID="ddfbbc612a33201770b08e6d6de69e38">
  <xsd:schema xmlns:xsd="http://www.w3.org/2001/XMLSchema" xmlns:xs="http://www.w3.org/2001/XMLSchema" xmlns:p="http://schemas.microsoft.com/office/2006/metadata/properties" xmlns:ns3="7f7703b3-1342-4589-af87-2b840e8bb011" xmlns:ns4="6e36e122-c235-400e-a583-21be8730b1c0" targetNamespace="http://schemas.microsoft.com/office/2006/metadata/properties" ma:root="true" ma:fieldsID="39d842fb8aa2463db7a1cd5d90ae6d40" ns3:_="" ns4:_="">
    <xsd:import namespace="7f7703b3-1342-4589-af87-2b840e8bb011"/>
    <xsd:import namespace="6e36e122-c235-400e-a583-21be8730b1c0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703b3-1342-4589-af87-2b840e8bb011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6e122-c235-400e-a583-21be8730b1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f7703b3-1342-4589-af87-2b840e8bb01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160630-E1F5-4F5E-A7FA-020F20B3B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7703b3-1342-4589-af87-2b840e8bb011"/>
    <ds:schemaRef ds:uri="6e36e122-c235-400e-a583-21be8730b1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A5ECA8-A66C-4F13-B211-3BFD2A6E2866}">
  <ds:schemaRefs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metadata/properties"/>
    <ds:schemaRef ds:uri="7f7703b3-1342-4589-af87-2b840e8bb011"/>
    <ds:schemaRef ds:uri="http://schemas.microsoft.com/office/2006/documentManagement/types"/>
    <ds:schemaRef ds:uri="6e36e122-c235-400e-a583-21be8730b1c0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8D66966-913E-48FF-AFEE-9726C4939C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Brinsbury_AssetPack_PosterTemplate2.dotx</Template>
  <TotalTime>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blackburn</dc:creator>
  <cp:keywords/>
  <dc:description/>
  <cp:lastModifiedBy>Katie Kazlauciunas</cp:lastModifiedBy>
  <cp:revision>4</cp:revision>
  <dcterms:created xsi:type="dcterms:W3CDTF">2025-06-26T09:06:00Z</dcterms:created>
  <dcterms:modified xsi:type="dcterms:W3CDTF">2025-06-26T09:23:00Z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0x010100A9C9FD1E563F0F47AB4E1B421DA6D586</vt:lpwstr>
  </property>
</Properties>
</file>