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6803" w14:textId="63C94DE6" w:rsidR="005E026D" w:rsidRDefault="00C33319"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48CFB7" wp14:editId="6AB6AE81">
                <wp:simplePos x="0" y="0"/>
                <wp:positionH relativeFrom="column">
                  <wp:posOffset>-469900</wp:posOffset>
                </wp:positionH>
                <wp:positionV relativeFrom="paragraph">
                  <wp:posOffset>-62865</wp:posOffset>
                </wp:positionV>
                <wp:extent cx="6838950" cy="4826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82600"/>
                        </a:xfrm>
                        <a:prstGeom prst="rect">
                          <a:avLst/>
                        </a:prstGeom>
                        <a:solidFill>
                          <a:srgbClr val="2BA4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41B99" w14:textId="2B3025C9" w:rsidR="00C33319" w:rsidRPr="005D7548" w:rsidRDefault="005D7548" w:rsidP="00C3331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D7548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Creative and Performing 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8CF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-4.95pt;width:538.5pt;height: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" fillcolor="#2ba4dd">
                <v:textbox>
                  <w:txbxContent>
                    <w:p w14:paraId="2A741B99" w14:textId="2B3025C9" w:rsidR="00C33319" w:rsidRPr="005D7548" w:rsidRDefault="005D7548" w:rsidP="00C3331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D7548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Creative and Performing Arts</w:t>
                      </w:r>
                    </w:p>
                  </w:txbxContent>
                </v:textbox>
              </v:shape>
            </w:pict>
          </mc:Fallback>
        </mc:AlternateContent>
      </w:r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6624CA" wp14:editId="49C63584">
                <wp:simplePos x="0" y="0"/>
                <wp:positionH relativeFrom="column">
                  <wp:posOffset>2184400</wp:posOffset>
                </wp:positionH>
                <wp:positionV relativeFrom="paragraph">
                  <wp:posOffset>-1243965</wp:posOffset>
                </wp:positionV>
                <wp:extent cx="4235450" cy="1404620"/>
                <wp:effectExtent l="0" t="0" r="0" b="1905"/>
                <wp:wrapNone/>
                <wp:docPr id="2125026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56E7A" w14:textId="77777777" w:rsidR="00C33319" w:rsidRPr="00460FCF" w:rsidRDefault="00C33319" w:rsidP="00C33319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STARTING</w:t>
                            </w:r>
                          </w:p>
                          <w:p w14:paraId="24BC2400" w14:textId="77777777" w:rsidR="00C33319" w:rsidRPr="00460FCF" w:rsidRDefault="00C33319" w:rsidP="00C33319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0FCF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624CA" id="_x0000_s1027" type="#_x0000_t202" style="position:absolute;margin-left:172pt;margin-top:-97.95pt;width:33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" filled="f" stroked="f">
                <v:textbox style="mso-fit-shape-to-text:t">
                  <w:txbxContent>
                    <w:p w14:paraId="69956E7A" w14:textId="77777777" w:rsidR="00C33319" w:rsidRPr="00460FCF" w:rsidRDefault="00C33319" w:rsidP="00C33319">
                      <w:pPr>
                        <w:jc w:val="right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60FCF">
                        <w:rPr>
                          <w:color w:val="FFFFFF" w:themeColor="background1"/>
                          <w:sz w:val="56"/>
                          <w:szCs w:val="56"/>
                        </w:rPr>
                        <w:t>STARTING</w:t>
                      </w:r>
                    </w:p>
                    <w:p w14:paraId="24BC2400" w14:textId="77777777" w:rsidR="00C33319" w:rsidRPr="00460FCF" w:rsidRDefault="00C33319" w:rsidP="00C33319">
                      <w:pPr>
                        <w:jc w:val="right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60FCF">
                        <w:rPr>
                          <w:color w:val="FFFFFF" w:themeColor="background1"/>
                          <w:sz w:val="56"/>
                          <w:szCs w:val="56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B8D417" w14:textId="5B3180ED" w:rsidR="00C33319" w:rsidRDefault="006C3FA9" w:rsidP="00C33319">
      <w:pPr>
        <w:tabs>
          <w:tab w:val="left" w:pos="1020"/>
        </w:tabs>
      </w:pPr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57B1C" wp14:editId="01F2CF79">
                <wp:simplePos x="0" y="0"/>
                <wp:positionH relativeFrom="column">
                  <wp:posOffset>-447675</wp:posOffset>
                </wp:positionH>
                <wp:positionV relativeFrom="paragraph">
                  <wp:posOffset>264795</wp:posOffset>
                </wp:positionV>
                <wp:extent cx="2360930" cy="1457325"/>
                <wp:effectExtent l="0" t="0" r="0" b="0"/>
                <wp:wrapNone/>
                <wp:docPr id="206166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8E58" w14:textId="7C3F6798" w:rsidR="00C33319" w:rsidRPr="004E601B" w:rsidRDefault="00C33319" w:rsidP="00C3331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601B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Welcome to</w:t>
                            </w:r>
                            <w:r w:rsidR="004E601B" w:rsidRPr="004E601B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Foundation Degree Dance Teaching in the Private Sector</w:t>
                            </w:r>
                          </w:p>
                          <w:p w14:paraId="3D47C19A" w14:textId="77777777" w:rsidR="00C33319" w:rsidRDefault="00C33319" w:rsidP="00C33319"/>
                          <w:p w14:paraId="04DAFF8D" w14:textId="77777777" w:rsidR="00C33319" w:rsidRDefault="00C33319" w:rsidP="00C333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7B1C" id="_x0000_s1028" type="#_x0000_t202" style="position:absolute;margin-left:-35.25pt;margin-top:20.85pt;width:185.9pt;height:11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" filled="f" stroked="f">
                <v:textbox>
                  <w:txbxContent>
                    <w:p w14:paraId="661E8E58" w14:textId="7C3F6798" w:rsidR="00C33319" w:rsidRPr="004E601B" w:rsidRDefault="00C33319" w:rsidP="00C3331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E601B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Welcome to</w:t>
                      </w:r>
                      <w:r w:rsidR="004E601B" w:rsidRPr="004E601B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Foundation Degree Dance Teaching in the Private Sector</w:t>
                      </w:r>
                    </w:p>
                    <w:p w14:paraId="3D47C19A" w14:textId="77777777" w:rsidR="00C33319" w:rsidRDefault="00C33319" w:rsidP="00C33319"/>
                    <w:p w14:paraId="04DAFF8D" w14:textId="77777777" w:rsidR="00C33319" w:rsidRDefault="00C33319" w:rsidP="00C33319"/>
                  </w:txbxContent>
                </v:textbox>
              </v:shape>
            </w:pict>
          </mc:Fallback>
        </mc:AlternateContent>
      </w:r>
    </w:p>
    <w:p w14:paraId="73043EAB" w14:textId="68F4D11D" w:rsidR="00C33319" w:rsidRDefault="006C3FA9" w:rsidP="00C33319">
      <w:pPr>
        <w:tabs>
          <w:tab w:val="left" w:pos="1020"/>
        </w:tabs>
      </w:pPr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087E23" wp14:editId="51CB43C4">
                <wp:simplePos x="0" y="0"/>
                <wp:positionH relativeFrom="column">
                  <wp:posOffset>3259455</wp:posOffset>
                </wp:positionH>
                <wp:positionV relativeFrom="paragraph">
                  <wp:posOffset>4445</wp:posOffset>
                </wp:positionV>
                <wp:extent cx="3098800" cy="1473200"/>
                <wp:effectExtent l="0" t="0" r="25400" b="12700"/>
                <wp:wrapNone/>
                <wp:docPr id="782309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473200"/>
                        </a:xfrm>
                        <a:prstGeom prst="rect">
                          <a:avLst/>
                        </a:prstGeom>
                        <a:solidFill>
                          <a:srgbClr val="92C5E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B97F" w14:textId="77777777" w:rsidR="00C33319" w:rsidRPr="005D7548" w:rsidRDefault="00C33319" w:rsidP="00C333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7548">
                              <w:rPr>
                                <w:sz w:val="24"/>
                                <w:szCs w:val="24"/>
                              </w:rPr>
                              <w:t>Course Details:</w:t>
                            </w:r>
                          </w:p>
                          <w:p w14:paraId="0501C0E6" w14:textId="42509928" w:rsidR="005D7548" w:rsidRDefault="005D7548" w:rsidP="005D75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Course Code: CFRA005F1A</w:t>
                            </w:r>
                          </w:p>
                          <w:p w14:paraId="6674225D" w14:textId="41B6EABD" w:rsidR="00C33319" w:rsidRDefault="005D7548" w:rsidP="005D75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Induction: 8 September 2025</w:t>
                            </w:r>
                          </w:p>
                          <w:p w14:paraId="7FE9F3FB" w14:textId="33D959EF" w:rsidR="00393843" w:rsidRPr="005D7548" w:rsidRDefault="00393843" w:rsidP="005D75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Time and place: Chichester College reception – 09.15am</w:t>
                            </w:r>
                          </w:p>
                          <w:p w14:paraId="105732D6" w14:textId="29B13BCB" w:rsidR="00C33319" w:rsidRDefault="005D7548" w:rsidP="00C333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Autumn Term Dates: 15.9 25-19.12.25</w:t>
                            </w:r>
                          </w:p>
                          <w:p w14:paraId="321A804A" w14:textId="3415BF7A" w:rsidR="004E601B" w:rsidRDefault="004E601B" w:rsidP="00C333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Weekly timetable: Given in induction</w:t>
                            </w:r>
                          </w:p>
                          <w:p w14:paraId="25C29D4E" w14:textId="77777777" w:rsidR="00C33319" w:rsidRDefault="00C33319" w:rsidP="00C3331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7E23" id="_x0000_s1029" type="#_x0000_t202" style="position:absolute;margin-left:256.65pt;margin-top:.35pt;width:244pt;height:11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" fillcolor="#92c5eb">
                <v:textbox>
                  <w:txbxContent>
                    <w:p w14:paraId="5E57B97F" w14:textId="77777777" w:rsidR="00C33319" w:rsidRPr="005D7548" w:rsidRDefault="00C33319" w:rsidP="00C33319">
                      <w:pPr>
                        <w:rPr>
                          <w:sz w:val="24"/>
                          <w:szCs w:val="24"/>
                        </w:rPr>
                      </w:pPr>
                      <w:r w:rsidRPr="005D7548">
                        <w:rPr>
                          <w:sz w:val="24"/>
                          <w:szCs w:val="24"/>
                        </w:rPr>
                        <w:t>Course Details:</w:t>
                      </w:r>
                    </w:p>
                    <w:p w14:paraId="0501C0E6" w14:textId="42509928" w:rsidR="005D7548" w:rsidRDefault="005D7548" w:rsidP="005D75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Course Code: CFRA005F1A</w:t>
                      </w:r>
                    </w:p>
                    <w:p w14:paraId="6674225D" w14:textId="41B6EABD" w:rsidR="00C33319" w:rsidRDefault="005D7548" w:rsidP="005D75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Induction: 8 September 2025</w:t>
                      </w:r>
                    </w:p>
                    <w:p w14:paraId="7FE9F3FB" w14:textId="33D959EF" w:rsidR="00393843" w:rsidRPr="005D7548" w:rsidRDefault="00393843" w:rsidP="005D75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Time and place: Chichester College reception – 09.15am</w:t>
                      </w:r>
                    </w:p>
                    <w:p w14:paraId="105732D6" w14:textId="29B13BCB" w:rsidR="00C33319" w:rsidRDefault="005D7548" w:rsidP="00C333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Autumn Term Dates: 15.9 25-19.12.25</w:t>
                      </w:r>
                    </w:p>
                    <w:p w14:paraId="321A804A" w14:textId="3415BF7A" w:rsidR="004E601B" w:rsidRDefault="004E601B" w:rsidP="00C333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Weekly timetable: Given in induction</w:t>
                      </w:r>
                    </w:p>
                    <w:p w14:paraId="25C29D4E" w14:textId="77777777" w:rsidR="00C33319" w:rsidRDefault="00C33319" w:rsidP="00C3331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14:paraId="17808F5A" w14:textId="259F3D06" w:rsidR="00C33319" w:rsidRDefault="00C33319" w:rsidP="00C33319">
      <w:pPr>
        <w:tabs>
          <w:tab w:val="left" w:pos="1020"/>
        </w:tabs>
      </w:pPr>
      <w:r>
        <w:tab/>
      </w:r>
    </w:p>
    <w:p w14:paraId="60BBDDC2" w14:textId="77777777" w:rsidR="008C13F8" w:rsidRPr="008C13F8" w:rsidRDefault="008C13F8" w:rsidP="008C13F8"/>
    <w:p w14:paraId="54CCF39D" w14:textId="77777777" w:rsidR="008C13F8" w:rsidRPr="008C13F8" w:rsidRDefault="008C13F8" w:rsidP="008C13F8"/>
    <w:p w14:paraId="12442807" w14:textId="6E818160" w:rsidR="008C13F8" w:rsidRPr="008C13F8" w:rsidRDefault="006C3FA9" w:rsidP="008C13F8">
      <w:r w:rsidRPr="000F2ED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9C1B5F" wp14:editId="20C5F1DD">
                <wp:simplePos x="0" y="0"/>
                <wp:positionH relativeFrom="column">
                  <wp:posOffset>-476250</wp:posOffset>
                </wp:positionH>
                <wp:positionV relativeFrom="paragraph">
                  <wp:posOffset>379095</wp:posOffset>
                </wp:positionV>
                <wp:extent cx="6864350" cy="1019175"/>
                <wp:effectExtent l="0" t="0" r="0" b="0"/>
                <wp:wrapNone/>
                <wp:docPr id="71004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24F95" w14:textId="44003880" w:rsidR="00C33319" w:rsidRPr="004E601B" w:rsidRDefault="004E601B" w:rsidP="00C3331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Welcome to our two-year Level 5 Foundation Degree offered in partnership with the University of Chichester.  This programme is designed to prepare you for employments as a dancer, choreographer or community dance practitioner and/or an ISTD dancer teacher.  We are thrilled to have you join our vibrant, collaborative community where you will grow creatively and professionally with the support of exceptionally well qualified and experienced </w:t>
                            </w:r>
                            <w:r w:rsidR="00393843">
                              <w:rPr>
                                <w:color w:val="000000" w:themeColor="text1"/>
                              </w:rPr>
                              <w:t>tutors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1B5F" id="_x0000_s1030" type="#_x0000_t202" style="position:absolute;margin-left:-37.5pt;margin-top:29.85pt;width:540.5pt;height:8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" filled="f" stroked="f">
                <v:textbox>
                  <w:txbxContent>
                    <w:p w14:paraId="45624F95" w14:textId="44003880" w:rsidR="00C33319" w:rsidRPr="004E601B" w:rsidRDefault="004E601B" w:rsidP="00C3331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Welcome to our two-year Level 5 Foundation Degree offered in partnership with the University of Chichester.  This programme is designed to prepare you for employments as a dancer, choreographer or community dance practitioner and/or an ISTD dancer teacher.  We are thrilled to have you join our vibrant, collaborative community where you will grow creatively and professionally with the support of exceptionally well qualified and experienced </w:t>
                      </w:r>
                      <w:r w:rsidR="00393843">
                        <w:rPr>
                          <w:color w:val="000000" w:themeColor="text1"/>
                        </w:rPr>
                        <w:t>tutors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ED9E96" w14:textId="26CF01B7" w:rsidR="008C13F8" w:rsidRPr="008C13F8" w:rsidRDefault="008C13F8" w:rsidP="008C13F8"/>
    <w:p w14:paraId="1F52B5F3" w14:textId="77777777" w:rsidR="008C13F8" w:rsidRPr="008C13F8" w:rsidRDefault="008C13F8" w:rsidP="008C13F8"/>
    <w:p w14:paraId="7D05140F" w14:textId="77777777" w:rsidR="008C13F8" w:rsidRPr="008C13F8" w:rsidRDefault="008C13F8" w:rsidP="008C13F8"/>
    <w:p w14:paraId="09CCF858" w14:textId="7FD3C68B" w:rsidR="008C13F8" w:rsidRPr="008C13F8" w:rsidRDefault="006C3FA9" w:rsidP="008C13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43DFE6" wp14:editId="2F7A7EB4">
                <wp:simplePos x="0" y="0"/>
                <wp:positionH relativeFrom="column">
                  <wp:posOffset>-457200</wp:posOffset>
                </wp:positionH>
                <wp:positionV relativeFrom="paragraph">
                  <wp:posOffset>306705</wp:posOffset>
                </wp:positionV>
                <wp:extent cx="6826250" cy="1404620"/>
                <wp:effectExtent l="0" t="0" r="12700" b="20955"/>
                <wp:wrapNone/>
                <wp:docPr id="14446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3D6E" w14:textId="77777777" w:rsidR="00C33319" w:rsidRDefault="00C33319" w:rsidP="00C3331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601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What to bring on your first day</w:t>
                            </w:r>
                          </w:p>
                          <w:p w14:paraId="5A0F0CA1" w14:textId="7773C247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ID (driving licence/passport)</w:t>
                            </w:r>
                          </w:p>
                          <w:p w14:paraId="708EEE9C" w14:textId="05656341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Academic qualifications e.g. GCSEs, A Levels, Level 3 Diploma</w:t>
                            </w:r>
                            <w:r w:rsidR="00090348">
                              <w:t>s</w:t>
                            </w:r>
                            <w:r>
                              <w:t xml:space="preserve"> and/or higher qualifications e.g. Level 4/5/6 qualifications</w:t>
                            </w:r>
                          </w:p>
                          <w:p w14:paraId="0F7FA191" w14:textId="36E34DCE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Highest level dance qualifications e.g. ISTD Intermediate qualifications or dance qualifications from another awarding body</w:t>
                            </w:r>
                          </w:p>
                          <w:p w14:paraId="5418FAF7" w14:textId="749D4220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Confirmation of student loan</w:t>
                            </w:r>
                          </w:p>
                          <w:p w14:paraId="2274CB39" w14:textId="4892033C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Dance gear: appropriate dance wear for a ballet and modern session</w:t>
                            </w:r>
                          </w:p>
                          <w:p w14:paraId="340D728F" w14:textId="0880C6CF" w:rsidR="007D7EF6" w:rsidRDefault="007D7EF6" w:rsidP="007D7EF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Notebook and writing equipment</w:t>
                            </w:r>
                          </w:p>
                          <w:p w14:paraId="4D5A9FDE" w14:textId="554443A1" w:rsidR="00C33319" w:rsidRPr="007D7EF6" w:rsidRDefault="007D7EF6" w:rsidP="00C333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Drinks and lunch if you do not wish to purchase food and drink from the college 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3DFE6" id="_x0000_s1031" type="#_x0000_t202" style="position:absolute;margin-left:-36pt;margin-top:24.15pt;width:53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44FgIAAP4DAAAOAAAAZHJzL2Uyb0RvYy54bWysU8GO0zAQvSPxD5bvNGmUlm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" filled="f" strokecolor="#2ba4dd">
                <v:textbox style="mso-fit-shape-to-text:t">
                  <w:txbxContent>
                    <w:p w14:paraId="09AD3D6E" w14:textId="77777777" w:rsidR="00C33319" w:rsidRDefault="00C33319" w:rsidP="00C33319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601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What to bring on your first day</w:t>
                      </w:r>
                    </w:p>
                    <w:p w14:paraId="5A0F0CA1" w14:textId="7773C247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ID (driving licence/passport)</w:t>
                      </w:r>
                    </w:p>
                    <w:p w14:paraId="708EEE9C" w14:textId="05656341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Academic qualifications e.g. GCSEs, A Levels, Level 3 Diploma</w:t>
                      </w:r>
                      <w:r w:rsidR="00090348">
                        <w:t>s</w:t>
                      </w:r>
                      <w:r>
                        <w:t xml:space="preserve"> and/or higher qualifications e.g. Level 4/5/6 qualifications</w:t>
                      </w:r>
                    </w:p>
                    <w:p w14:paraId="0F7FA191" w14:textId="36E34DCE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Highest level dance qualifications e.g. ISTD Intermediate qualifications or dance qualifications from another awarding body</w:t>
                      </w:r>
                    </w:p>
                    <w:p w14:paraId="5418FAF7" w14:textId="749D4220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Confirmation of student loan</w:t>
                      </w:r>
                    </w:p>
                    <w:p w14:paraId="2274CB39" w14:textId="4892033C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Dance gear: appropriate dance wear for a ballet and modern session</w:t>
                      </w:r>
                    </w:p>
                    <w:p w14:paraId="340D728F" w14:textId="0880C6CF" w:rsidR="007D7EF6" w:rsidRDefault="007D7EF6" w:rsidP="007D7EF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Notebook and writing equipment</w:t>
                      </w:r>
                    </w:p>
                    <w:p w14:paraId="4D5A9FDE" w14:textId="554443A1" w:rsidR="00C33319" w:rsidRPr="007D7EF6" w:rsidRDefault="007D7EF6" w:rsidP="00C33319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Drinks and lunch if you do not wish to purchase food and drink from the college shop</w:t>
                      </w:r>
                    </w:p>
                  </w:txbxContent>
                </v:textbox>
              </v:shape>
            </w:pict>
          </mc:Fallback>
        </mc:AlternateContent>
      </w:r>
    </w:p>
    <w:p w14:paraId="58F32DF0" w14:textId="15447F49" w:rsidR="008C13F8" w:rsidRPr="008C13F8" w:rsidRDefault="008C13F8" w:rsidP="008C13F8"/>
    <w:p w14:paraId="2E3BF19A" w14:textId="77777777" w:rsidR="008C13F8" w:rsidRPr="008C13F8" w:rsidRDefault="008C13F8" w:rsidP="008C13F8"/>
    <w:p w14:paraId="2885ECA7" w14:textId="77777777" w:rsidR="008C13F8" w:rsidRPr="008C13F8" w:rsidRDefault="008C13F8" w:rsidP="008C13F8"/>
    <w:p w14:paraId="574389E9" w14:textId="77777777" w:rsidR="008C13F8" w:rsidRPr="008C13F8" w:rsidRDefault="008C13F8" w:rsidP="008C13F8"/>
    <w:p w14:paraId="2DC51D4B" w14:textId="77777777" w:rsidR="008C13F8" w:rsidRPr="008C13F8" w:rsidRDefault="008C13F8" w:rsidP="008C13F8"/>
    <w:p w14:paraId="1C1743D1" w14:textId="77777777" w:rsidR="008C13F8" w:rsidRPr="008C13F8" w:rsidRDefault="008C13F8" w:rsidP="008C13F8"/>
    <w:p w14:paraId="3E7B0016" w14:textId="77777777" w:rsidR="008C13F8" w:rsidRPr="008C13F8" w:rsidRDefault="008C13F8" w:rsidP="008C13F8"/>
    <w:p w14:paraId="30D6882D" w14:textId="77777777" w:rsidR="008C13F8" w:rsidRPr="008C13F8" w:rsidRDefault="008C13F8" w:rsidP="008C13F8"/>
    <w:p w14:paraId="0ACF17CE" w14:textId="632EB4FD" w:rsidR="008C13F8" w:rsidRPr="008C13F8" w:rsidRDefault="000708F6" w:rsidP="008C13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4DCF0A" wp14:editId="591EE426">
                <wp:simplePos x="0" y="0"/>
                <wp:positionH relativeFrom="column">
                  <wp:posOffset>-463550</wp:posOffset>
                </wp:positionH>
                <wp:positionV relativeFrom="paragraph">
                  <wp:posOffset>140335</wp:posOffset>
                </wp:positionV>
                <wp:extent cx="6826250" cy="1404620"/>
                <wp:effectExtent l="0" t="0" r="12700" b="13970"/>
                <wp:wrapNone/>
                <wp:docPr id="134292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4F4DC" w14:textId="5D4DB266" w:rsidR="00C33319" w:rsidRDefault="00C33319" w:rsidP="007D7EF6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D7EF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Unifor</w:t>
                            </w:r>
                            <w:r w:rsidR="007D7EF6" w:rsidRPr="007D7EF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108DC265" w14:textId="77777777" w:rsidR="007D7EF6" w:rsidRDefault="007D7EF6" w:rsidP="007D7EF6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A4D80DE" w14:textId="1716D3EF" w:rsidR="007D7EF6" w:rsidRDefault="007D7EF6" w:rsidP="007D7EF6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Ballet</w:t>
                            </w:r>
                          </w:p>
                          <w:p w14:paraId="1B66E815" w14:textId="119B8D11" w:rsidR="007D7EF6" w:rsidRDefault="007D7EF6" w:rsidP="007D7EF6">
                            <w:pPr>
                              <w:pStyle w:val="ListBulle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Black leotard/pink or skin tone ballet tights/ballet shoes</w:t>
                            </w:r>
                          </w:p>
                          <w:p w14:paraId="10305140" w14:textId="22B5C184" w:rsidR="007D7EF6" w:rsidRDefault="007D7EF6" w:rsidP="007D7EF6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Modern</w:t>
                            </w:r>
                          </w:p>
                          <w:p w14:paraId="3ABBDED6" w14:textId="219DF9C9" w:rsidR="007D7EF6" w:rsidRDefault="008C13F8" w:rsidP="007D7EF6">
                            <w:pPr>
                              <w:pStyle w:val="ListBulle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Leotard</w:t>
                            </w:r>
                            <w:r w:rsidR="007D7EF6">
                              <w:t>/leggings or tights</w:t>
                            </w:r>
                          </w:p>
                          <w:p w14:paraId="61E3FD39" w14:textId="102AF100" w:rsidR="00607DF4" w:rsidRDefault="00607DF4" w:rsidP="00607DF4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Tap</w:t>
                            </w:r>
                          </w:p>
                          <w:p w14:paraId="24C86181" w14:textId="53872DA9" w:rsidR="008C13F8" w:rsidRDefault="008C13F8" w:rsidP="008C13F8">
                            <w:pPr>
                              <w:pStyle w:val="ListBulle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Leotard/leggings or tights/tap shoes</w:t>
                            </w:r>
                          </w:p>
                          <w:p w14:paraId="15682FB5" w14:textId="77777777" w:rsidR="008C13F8" w:rsidRDefault="008C13F8" w:rsidP="008C13F8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60" w:hanging="360"/>
                            </w:pPr>
                          </w:p>
                          <w:p w14:paraId="6B0F7147" w14:textId="64E83AC4" w:rsidR="007D7EF6" w:rsidRDefault="008C13F8" w:rsidP="008C13F8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Kit</w:t>
                            </w:r>
                          </w:p>
                          <w:p w14:paraId="26929218" w14:textId="6A3E4ED1" w:rsidR="00CC4EC0" w:rsidRDefault="00CC4EC0" w:rsidP="008C13F8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</w:pPr>
                            <w:r>
                              <w:t>ISTD syllabi in the genres you will be studying</w:t>
                            </w:r>
                          </w:p>
                          <w:p w14:paraId="176DD00E" w14:textId="77777777" w:rsidR="00CC4EC0" w:rsidRDefault="00CC4EC0" w:rsidP="008C13F8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</w:pPr>
                          </w:p>
                          <w:p w14:paraId="4B16E086" w14:textId="0C81A8BF" w:rsidR="00CC4EC0" w:rsidRDefault="00CC4EC0" w:rsidP="008C13F8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</w:pPr>
                            <w:r>
                              <w:t>Ballet</w:t>
                            </w:r>
                          </w:p>
                          <w:p w14:paraId="157DC791" w14:textId="7C2F0F46" w:rsidR="00CC4EC0" w:rsidRDefault="00CC4EC0" w:rsidP="00CC4EC0">
                            <w:pPr>
                              <w:pStyle w:val="ListBulle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 xml:space="preserve">Imperial Ballet General Graded </w:t>
                            </w:r>
                            <w:r w:rsidR="00874B6E">
                              <w:t>Examinations</w:t>
                            </w:r>
                            <w:r>
                              <w:t xml:space="preserve"> 1-6</w:t>
                            </w:r>
                            <w:r w:rsidR="00874B6E">
                              <w:t xml:space="preserve"> - </w:t>
                            </w:r>
                            <w:r>
                              <w:t>Syllabus Book</w:t>
                            </w:r>
                            <w:r w:rsidR="00874B6E">
                              <w:t xml:space="preserve"> – ISTD Shop 703 - £1</w:t>
                            </w:r>
                            <w:r w:rsidR="00090348">
                              <w:t>8.38</w:t>
                            </w:r>
                          </w:p>
                          <w:p w14:paraId="10DBC61F" w14:textId="43553CFF" w:rsidR="00874B6E" w:rsidRDefault="00874B6E" w:rsidP="00CC4EC0">
                            <w:pPr>
                              <w:pStyle w:val="ListBulle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Imperial Ballet Intermediate Foundation and Intermediate – Syllabus Book – ISTD Shop 706 - £1</w:t>
                            </w:r>
                            <w:r w:rsidR="00090348">
                              <w:t>8.38</w:t>
                            </w:r>
                          </w:p>
                          <w:p w14:paraId="29BDD83F" w14:textId="5F3E78CC" w:rsidR="00874B6E" w:rsidRDefault="00874B6E" w:rsidP="00874B6E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60" w:hanging="360"/>
                            </w:pPr>
                            <w:r>
                              <w:t>Modern</w:t>
                            </w:r>
                          </w:p>
                          <w:p w14:paraId="5B0D0C7B" w14:textId="1B1D78EC" w:rsidR="00874B6E" w:rsidRDefault="00874B6E" w:rsidP="00874B6E">
                            <w:pPr>
                              <w:pStyle w:val="ListBulle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74B6E">
                              <w:rPr>
                                <w:rFonts w:cstheme="minorHAnsi"/>
                              </w:rPr>
                              <w:t>Modern Theatre Primary Class Examination, Grades 1 to 3 – Syllabus Book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ISTD Shop 1000A - £9.</w:t>
                            </w:r>
                            <w:r w:rsidR="00090348">
                              <w:rPr>
                                <w:rFonts w:cstheme="minorHAnsi"/>
                              </w:rPr>
                              <w:t>45</w:t>
                            </w:r>
                          </w:p>
                          <w:p w14:paraId="7BE8F135" w14:textId="46C5630A" w:rsidR="00874B6E" w:rsidRDefault="00874B6E" w:rsidP="00874B6E">
                            <w:pPr>
                              <w:pStyle w:val="ListBulle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Modern Theatre Grades 4-6 – Syllabus Book – ISTD Shop 1000B - £9.</w:t>
                            </w:r>
                            <w:r w:rsidR="00090348">
                              <w:rPr>
                                <w:rFonts w:cstheme="minorHAnsi"/>
                              </w:rPr>
                              <w:t>45</w:t>
                            </w:r>
                          </w:p>
                          <w:p w14:paraId="6E1524F2" w14:textId="4B9A3247" w:rsidR="00874B6E" w:rsidRPr="00874B6E" w:rsidRDefault="00874B6E" w:rsidP="00874B6E">
                            <w:pPr>
                              <w:pStyle w:val="ListBulle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Modern Theatre Intermediate – Syllabus Book – ISTD Shop 1008 - £9.</w:t>
                            </w:r>
                            <w:r w:rsidR="00090348">
                              <w:rPr>
                                <w:rFonts w:cstheme="minorHAnsi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4DCF0A" id="_x0000_s1032" type="#_x0000_t202" style="position:absolute;margin-left:-36.5pt;margin-top:11.05pt;width:537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z5FQIAAP4DAAAOAAAAZHJzL2Uyb0RvYy54bWysU8GO0zAQvSPxD5bvNGmUlm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" filled="f" strokecolor="#2ba4dd">
                <v:textbox style="mso-fit-shape-to-text:t">
                  <w:txbxContent>
                    <w:p w14:paraId="2164F4DC" w14:textId="5D4DB266" w:rsidR="00C33319" w:rsidRDefault="00C33319" w:rsidP="007D7EF6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D7EF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Unifor</w:t>
                      </w:r>
                      <w:r w:rsidR="007D7EF6" w:rsidRPr="007D7EF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</w:p>
                    <w:p w14:paraId="108DC265" w14:textId="77777777" w:rsidR="007D7EF6" w:rsidRDefault="007D7EF6" w:rsidP="007D7EF6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A4D80DE" w14:textId="1716D3EF" w:rsidR="007D7EF6" w:rsidRDefault="007D7EF6" w:rsidP="007D7EF6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60" w:hanging="360"/>
                      </w:pPr>
                      <w:r>
                        <w:t>Ballet</w:t>
                      </w:r>
                    </w:p>
                    <w:p w14:paraId="1B66E815" w14:textId="119B8D11" w:rsidR="007D7EF6" w:rsidRDefault="007D7EF6" w:rsidP="007D7EF6">
                      <w:pPr>
                        <w:pStyle w:val="ListBullet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Black leotard/pink or skin tone ballet tights/ballet shoes</w:t>
                      </w:r>
                    </w:p>
                    <w:p w14:paraId="10305140" w14:textId="22B5C184" w:rsidR="007D7EF6" w:rsidRDefault="007D7EF6" w:rsidP="007D7EF6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60" w:hanging="360"/>
                      </w:pPr>
                      <w:r>
                        <w:t>Modern</w:t>
                      </w:r>
                    </w:p>
                    <w:p w14:paraId="3ABBDED6" w14:textId="219DF9C9" w:rsidR="007D7EF6" w:rsidRDefault="008C13F8" w:rsidP="007D7EF6">
                      <w:pPr>
                        <w:pStyle w:val="ListBullet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Leotard</w:t>
                      </w:r>
                      <w:r w:rsidR="007D7EF6">
                        <w:t>/leggings or tights</w:t>
                      </w:r>
                    </w:p>
                    <w:p w14:paraId="61E3FD39" w14:textId="102AF100" w:rsidR="00607DF4" w:rsidRDefault="00607DF4" w:rsidP="00607DF4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60" w:hanging="360"/>
                      </w:pPr>
                      <w:r>
                        <w:t>Tap</w:t>
                      </w:r>
                    </w:p>
                    <w:p w14:paraId="24C86181" w14:textId="53872DA9" w:rsidR="008C13F8" w:rsidRDefault="008C13F8" w:rsidP="008C13F8">
                      <w:pPr>
                        <w:pStyle w:val="ListBullet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Leotard/leggings or tights/tap shoes</w:t>
                      </w:r>
                    </w:p>
                    <w:p w14:paraId="15682FB5" w14:textId="77777777" w:rsidR="008C13F8" w:rsidRDefault="008C13F8" w:rsidP="008C13F8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60" w:hanging="360"/>
                      </w:pPr>
                    </w:p>
                    <w:p w14:paraId="6B0F7147" w14:textId="64E83AC4" w:rsidR="007D7EF6" w:rsidRDefault="008C13F8" w:rsidP="008C13F8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Kit</w:t>
                      </w:r>
                    </w:p>
                    <w:p w14:paraId="26929218" w14:textId="6A3E4ED1" w:rsidR="00CC4EC0" w:rsidRDefault="00CC4EC0" w:rsidP="008C13F8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</w:pPr>
                      <w:r>
                        <w:t>ISTD syllabi in the genres you will be studying</w:t>
                      </w:r>
                    </w:p>
                    <w:p w14:paraId="176DD00E" w14:textId="77777777" w:rsidR="00CC4EC0" w:rsidRDefault="00CC4EC0" w:rsidP="008C13F8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</w:pPr>
                    </w:p>
                    <w:p w14:paraId="4B16E086" w14:textId="0C81A8BF" w:rsidR="00CC4EC0" w:rsidRDefault="00CC4EC0" w:rsidP="008C13F8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</w:pPr>
                      <w:r>
                        <w:t>Ballet</w:t>
                      </w:r>
                    </w:p>
                    <w:p w14:paraId="157DC791" w14:textId="7C2F0F46" w:rsidR="00CC4EC0" w:rsidRDefault="00CC4EC0" w:rsidP="00CC4EC0">
                      <w:pPr>
                        <w:pStyle w:val="ListBullet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 xml:space="preserve">Imperial Ballet General Graded </w:t>
                      </w:r>
                      <w:r w:rsidR="00874B6E">
                        <w:t>Examinations</w:t>
                      </w:r>
                      <w:r>
                        <w:t xml:space="preserve"> 1-6</w:t>
                      </w:r>
                      <w:r w:rsidR="00874B6E">
                        <w:t xml:space="preserve"> - </w:t>
                      </w:r>
                      <w:r>
                        <w:t>Syllabus Book</w:t>
                      </w:r>
                      <w:r w:rsidR="00874B6E">
                        <w:t xml:space="preserve"> – ISTD Shop 703 - £1</w:t>
                      </w:r>
                      <w:r w:rsidR="00090348">
                        <w:t>8.38</w:t>
                      </w:r>
                    </w:p>
                    <w:p w14:paraId="10DBC61F" w14:textId="43553CFF" w:rsidR="00874B6E" w:rsidRDefault="00874B6E" w:rsidP="00CC4EC0">
                      <w:pPr>
                        <w:pStyle w:val="ListBullet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Imperial Ballet Intermediate Foundation and Intermediate – Syllabus Book – ISTD Shop 706 - £1</w:t>
                      </w:r>
                      <w:r w:rsidR="00090348">
                        <w:t>8.38</w:t>
                      </w:r>
                    </w:p>
                    <w:p w14:paraId="29BDD83F" w14:textId="5F3E78CC" w:rsidR="00874B6E" w:rsidRDefault="00874B6E" w:rsidP="00874B6E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60" w:hanging="360"/>
                      </w:pPr>
                      <w:r>
                        <w:t>Modern</w:t>
                      </w:r>
                    </w:p>
                    <w:p w14:paraId="5B0D0C7B" w14:textId="1B1D78EC" w:rsidR="00874B6E" w:rsidRDefault="00874B6E" w:rsidP="00874B6E">
                      <w:pPr>
                        <w:pStyle w:val="ListBulle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74B6E">
                        <w:rPr>
                          <w:rFonts w:cstheme="minorHAnsi"/>
                        </w:rPr>
                        <w:t>Modern Theatre Primary Class Examination, Grades 1 to 3 – Syllabus Book</w:t>
                      </w:r>
                      <w:r>
                        <w:rPr>
                          <w:rFonts w:cstheme="minorHAnsi"/>
                        </w:rPr>
                        <w:t xml:space="preserve"> – ISTD Shop 1000A - £9.</w:t>
                      </w:r>
                      <w:r w:rsidR="00090348">
                        <w:rPr>
                          <w:rFonts w:cstheme="minorHAnsi"/>
                        </w:rPr>
                        <w:t>45</w:t>
                      </w:r>
                    </w:p>
                    <w:p w14:paraId="7BE8F135" w14:textId="46C5630A" w:rsidR="00874B6E" w:rsidRDefault="00874B6E" w:rsidP="00874B6E">
                      <w:pPr>
                        <w:pStyle w:val="ListBulle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Modern Theatre Grades 4-6 – Syllabus Book – ISTD Shop 1000B - £9.</w:t>
                      </w:r>
                      <w:r w:rsidR="00090348">
                        <w:rPr>
                          <w:rFonts w:cstheme="minorHAnsi"/>
                        </w:rPr>
                        <w:t>45</w:t>
                      </w:r>
                    </w:p>
                    <w:p w14:paraId="6E1524F2" w14:textId="4B9A3247" w:rsidR="00874B6E" w:rsidRPr="00874B6E" w:rsidRDefault="00874B6E" w:rsidP="00874B6E">
                      <w:pPr>
                        <w:pStyle w:val="ListBullet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Modern Theatre Intermediate – Syllabus Book – ISTD Shop 1008 - £9.</w:t>
                      </w:r>
                      <w:r w:rsidR="00090348">
                        <w:rPr>
                          <w:rFonts w:cstheme="minorHAnsi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</w:p>
    <w:p w14:paraId="7C2F9C17" w14:textId="77777777" w:rsidR="008C13F8" w:rsidRPr="008C13F8" w:rsidRDefault="008C13F8" w:rsidP="008C13F8"/>
    <w:p w14:paraId="6E6C907C" w14:textId="77777777" w:rsidR="008C13F8" w:rsidRPr="008C13F8" w:rsidRDefault="008C13F8" w:rsidP="008C13F8"/>
    <w:p w14:paraId="6CA857AF" w14:textId="77777777" w:rsidR="008C13F8" w:rsidRPr="008C13F8" w:rsidRDefault="008C13F8" w:rsidP="008C13F8"/>
    <w:p w14:paraId="4BFFCB59" w14:textId="77777777" w:rsidR="008C13F8" w:rsidRPr="008C13F8" w:rsidRDefault="008C13F8" w:rsidP="008C13F8"/>
    <w:p w14:paraId="50A2DA33" w14:textId="77777777" w:rsidR="008C13F8" w:rsidRPr="008C13F8" w:rsidRDefault="008C13F8" w:rsidP="008C13F8"/>
    <w:p w14:paraId="2CC23B50" w14:textId="77777777" w:rsidR="008C13F8" w:rsidRPr="008C13F8" w:rsidRDefault="008C13F8" w:rsidP="008C13F8"/>
    <w:p w14:paraId="3164A7F6" w14:textId="394385B1" w:rsidR="008C13F8" w:rsidRPr="008C13F8" w:rsidRDefault="008C13F8" w:rsidP="008C13F8"/>
    <w:p w14:paraId="0E44358F" w14:textId="73E38952" w:rsidR="008C13F8" w:rsidRDefault="008C13F8" w:rsidP="008C13F8"/>
    <w:p w14:paraId="20544A11" w14:textId="2B7968CF" w:rsidR="008C13F8" w:rsidRDefault="008C13F8" w:rsidP="008C13F8"/>
    <w:p w14:paraId="078901F2" w14:textId="2053A4CF" w:rsidR="008C13F8" w:rsidRDefault="006C3FA9" w:rsidP="00874B6E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4BCB9D" wp14:editId="047976EF">
                <wp:simplePos x="0" y="0"/>
                <wp:positionH relativeFrom="margin">
                  <wp:posOffset>-447675</wp:posOffset>
                </wp:positionH>
                <wp:positionV relativeFrom="paragraph">
                  <wp:posOffset>102869</wp:posOffset>
                </wp:positionV>
                <wp:extent cx="6826250" cy="1228725"/>
                <wp:effectExtent l="0" t="0" r="12700" b="28575"/>
                <wp:wrapNone/>
                <wp:docPr id="2095576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ABBEE" w14:textId="3B766EF4" w:rsidR="006C3FA9" w:rsidRDefault="006C3FA9" w:rsidP="006C3FA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spacing w:after="0" w:line="240" w:lineRule="auto"/>
                              <w:ind w:left="357" w:hanging="357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Kit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(continued)</w:t>
                            </w:r>
                          </w:p>
                          <w:p w14:paraId="172716F3" w14:textId="77777777" w:rsidR="006C3FA9" w:rsidRDefault="006C3FA9" w:rsidP="000708F6">
                            <w:pPr>
                              <w:spacing w:after="0" w:line="240" w:lineRule="auto"/>
                            </w:pPr>
                          </w:p>
                          <w:p w14:paraId="08131498" w14:textId="11236D5C" w:rsidR="000708F6" w:rsidRDefault="000708F6" w:rsidP="000708F6">
                            <w:pPr>
                              <w:spacing w:after="0" w:line="240" w:lineRule="auto"/>
                            </w:pPr>
                            <w:r>
                              <w:t>Tap</w:t>
                            </w:r>
                          </w:p>
                          <w:p w14:paraId="5F09CE0E" w14:textId="77777777" w:rsidR="000708F6" w:rsidRDefault="000708F6" w:rsidP="000708F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74B6E">
                              <w:rPr>
                                <w:rFonts w:cstheme="minorHAnsi"/>
                              </w:rPr>
                              <w:t>Tap Dance Pre-Primary/Primary Class Tests &amp; Grades 1- 3 – Syllabus Book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ISTD Shop 1109 - £13.50</w:t>
                            </w:r>
                          </w:p>
                          <w:p w14:paraId="1632C9D4" w14:textId="430181A2" w:rsidR="000708F6" w:rsidRDefault="000708F6" w:rsidP="000708F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874B6E">
                              <w:rPr>
                                <w:rFonts w:cstheme="minorHAnsi"/>
                              </w:rPr>
                              <w:t>Tap Dance Grade 4, Grade 5, Grade 6 – Syllabus Book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ISTD Shop 1111 - £15.</w:t>
                            </w:r>
                            <w:r w:rsidR="00090348">
                              <w:rPr>
                                <w:rFonts w:cstheme="minorHAnsi"/>
                              </w:rPr>
                              <w:t>75</w:t>
                            </w:r>
                          </w:p>
                          <w:p w14:paraId="35757C38" w14:textId="2276F00A" w:rsidR="000708F6" w:rsidRDefault="000708F6" w:rsidP="000708F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Intermediate </w:t>
                            </w:r>
                            <w:r>
                              <w:rPr>
                                <w:rFonts w:cstheme="minorHAnsi"/>
                              </w:rPr>
                              <w:t>Tap – Syllabus Book – ISTD Shop 1112</w:t>
                            </w:r>
                            <w:r w:rsidR="00090348">
                              <w:rPr>
                                <w:rFonts w:cstheme="minorHAnsi"/>
                              </w:rPr>
                              <w:t>-01</w:t>
                            </w:r>
                            <w:r>
                              <w:rPr>
                                <w:rFonts w:cstheme="minorHAnsi"/>
                              </w:rPr>
                              <w:t xml:space="preserve"> - £15.00</w:t>
                            </w:r>
                          </w:p>
                          <w:p w14:paraId="772B3EA4" w14:textId="77777777" w:rsidR="000708F6" w:rsidRPr="00393843" w:rsidRDefault="000708F6" w:rsidP="000708F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BCB9D" id="_x0000_s1033" type="#_x0000_t202" style="position:absolute;margin-left:-35.25pt;margin-top:8.1pt;width:537.5pt;height:9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" filled="f" strokecolor="#2ba4dd">
                <v:textbox>
                  <w:txbxContent>
                    <w:p w14:paraId="55CABBEE" w14:textId="3B766EF4" w:rsidR="006C3FA9" w:rsidRDefault="006C3FA9" w:rsidP="006C3FA9">
                      <w:pPr>
                        <w:pStyle w:val="ListBullet"/>
                        <w:numPr>
                          <w:ilvl w:val="0"/>
                          <w:numId w:val="0"/>
                        </w:numPr>
                        <w:spacing w:after="0" w:line="240" w:lineRule="auto"/>
                        <w:ind w:left="357" w:hanging="357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Kit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(continued)</w:t>
                      </w:r>
                    </w:p>
                    <w:p w14:paraId="172716F3" w14:textId="77777777" w:rsidR="006C3FA9" w:rsidRDefault="006C3FA9" w:rsidP="000708F6">
                      <w:pPr>
                        <w:spacing w:after="0" w:line="240" w:lineRule="auto"/>
                      </w:pPr>
                    </w:p>
                    <w:p w14:paraId="08131498" w14:textId="11236D5C" w:rsidR="000708F6" w:rsidRDefault="000708F6" w:rsidP="000708F6">
                      <w:pPr>
                        <w:spacing w:after="0" w:line="240" w:lineRule="auto"/>
                      </w:pPr>
                      <w:r>
                        <w:t>Tap</w:t>
                      </w:r>
                    </w:p>
                    <w:p w14:paraId="5F09CE0E" w14:textId="77777777" w:rsidR="000708F6" w:rsidRDefault="000708F6" w:rsidP="000708F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74B6E">
                        <w:rPr>
                          <w:rFonts w:cstheme="minorHAnsi"/>
                        </w:rPr>
                        <w:t>Tap Dance Pre-Primary/Primary Class Tests &amp; Grades 1- 3 – Syllabus Book</w:t>
                      </w:r>
                      <w:r>
                        <w:rPr>
                          <w:rFonts w:cstheme="minorHAnsi"/>
                        </w:rPr>
                        <w:t xml:space="preserve"> – ISTD Shop 1109 - £13.50</w:t>
                      </w:r>
                    </w:p>
                    <w:p w14:paraId="1632C9D4" w14:textId="430181A2" w:rsidR="000708F6" w:rsidRDefault="000708F6" w:rsidP="000708F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874B6E">
                        <w:rPr>
                          <w:rFonts w:cstheme="minorHAnsi"/>
                        </w:rPr>
                        <w:t>Tap Dance Grade 4, Grade 5, Grade 6 – Syllabus Book</w:t>
                      </w:r>
                      <w:r>
                        <w:rPr>
                          <w:rFonts w:cstheme="minorHAnsi"/>
                        </w:rPr>
                        <w:t xml:space="preserve"> – ISTD Shop 1111 - £15.</w:t>
                      </w:r>
                      <w:r w:rsidR="00090348">
                        <w:rPr>
                          <w:rFonts w:cstheme="minorHAnsi"/>
                        </w:rPr>
                        <w:t>75</w:t>
                      </w:r>
                    </w:p>
                    <w:p w14:paraId="35757C38" w14:textId="2276F00A" w:rsidR="000708F6" w:rsidRDefault="000708F6" w:rsidP="000708F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Intermediate </w:t>
                      </w:r>
                      <w:r>
                        <w:rPr>
                          <w:rFonts w:cstheme="minorHAnsi"/>
                        </w:rPr>
                        <w:t>Tap – Syllabus Book – ISTD Shop 1112</w:t>
                      </w:r>
                      <w:r w:rsidR="00090348">
                        <w:rPr>
                          <w:rFonts w:cstheme="minorHAnsi"/>
                        </w:rPr>
                        <w:t>-01</w:t>
                      </w:r>
                      <w:r>
                        <w:rPr>
                          <w:rFonts w:cstheme="minorHAnsi"/>
                        </w:rPr>
                        <w:t xml:space="preserve"> - £15.00</w:t>
                      </w:r>
                    </w:p>
                    <w:p w14:paraId="772B3EA4" w14:textId="77777777" w:rsidR="000708F6" w:rsidRPr="00393843" w:rsidRDefault="000708F6" w:rsidP="000708F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3D79E" w14:textId="02AF7622" w:rsidR="000708F6" w:rsidRDefault="000708F6" w:rsidP="00393843">
      <w:pPr>
        <w:spacing w:after="0" w:line="240" w:lineRule="auto"/>
        <w:rPr>
          <w:rFonts w:cstheme="minorHAnsi"/>
        </w:rPr>
      </w:pPr>
    </w:p>
    <w:p w14:paraId="6A914B3B" w14:textId="77777777" w:rsidR="000708F6" w:rsidRDefault="000708F6" w:rsidP="00393843">
      <w:pPr>
        <w:spacing w:after="0" w:line="240" w:lineRule="auto"/>
        <w:rPr>
          <w:rFonts w:cstheme="minorHAnsi"/>
        </w:rPr>
      </w:pPr>
    </w:p>
    <w:p w14:paraId="5C8928DA" w14:textId="5E267B78" w:rsidR="00393843" w:rsidRDefault="00393843" w:rsidP="00393843">
      <w:pPr>
        <w:spacing w:after="0" w:line="240" w:lineRule="auto"/>
        <w:rPr>
          <w:rFonts w:cstheme="minorHAnsi"/>
        </w:rPr>
      </w:pPr>
    </w:p>
    <w:p w14:paraId="01C3FEF5" w14:textId="380A387F" w:rsidR="00393843" w:rsidRPr="00393843" w:rsidRDefault="00393843" w:rsidP="00393843">
      <w:pPr>
        <w:spacing w:after="0" w:line="240" w:lineRule="auto"/>
        <w:rPr>
          <w:rFonts w:cstheme="minorHAnsi"/>
        </w:rPr>
      </w:pPr>
    </w:p>
    <w:p w14:paraId="676CD916" w14:textId="72C46D59" w:rsidR="00874B6E" w:rsidRPr="00874B6E" w:rsidRDefault="006C3FA9" w:rsidP="00874B6E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A3EDF5" wp14:editId="61E00548">
                <wp:simplePos x="0" y="0"/>
                <wp:positionH relativeFrom="margin">
                  <wp:posOffset>-447675</wp:posOffset>
                </wp:positionH>
                <wp:positionV relativeFrom="paragraph">
                  <wp:posOffset>5160010</wp:posOffset>
                </wp:positionV>
                <wp:extent cx="6826250" cy="1314450"/>
                <wp:effectExtent l="0" t="0" r="12700" b="19050"/>
                <wp:wrapNone/>
                <wp:docPr id="1767942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5022E" w14:textId="521562BB" w:rsidR="006C3FA9" w:rsidRDefault="006C3FA9" w:rsidP="006C3FA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  <w:p w14:paraId="707DBBAF" w14:textId="1902E9B0" w:rsidR="006C3FA9" w:rsidRDefault="006C3FA9" w:rsidP="006C3FA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Irela Strachan</w:t>
                            </w:r>
                          </w:p>
                          <w:p w14:paraId="68A78710" w14:textId="40FBA07A" w:rsidR="006C3FA9" w:rsidRDefault="006C3FA9" w:rsidP="006C3FA9">
                            <w:pPr>
                              <w:spacing w:after="0" w:line="240" w:lineRule="auto"/>
                            </w:pPr>
                            <w:hyperlink r:id="rId10" w:history="1">
                              <w:r w:rsidRPr="005275C2">
                                <w:rPr>
                                  <w:rStyle w:val="Hyperlink"/>
                                </w:rPr>
                                <w:t>Irela.strachan@chichester.ac.uk</w:t>
                              </w:r>
                            </w:hyperlink>
                          </w:p>
                          <w:p w14:paraId="4BDF139D" w14:textId="3BE58A97" w:rsidR="006C3FA9" w:rsidRDefault="004F098F" w:rsidP="006C3FA9">
                            <w:pPr>
                              <w:spacing w:after="0" w:line="240" w:lineRule="auto"/>
                            </w:pPr>
                            <w:r>
                              <w:t>Room: D102 Chichester College Campus</w:t>
                            </w:r>
                          </w:p>
                          <w:p w14:paraId="3072DCA1" w14:textId="5D463AC7" w:rsidR="004F098F" w:rsidRPr="006C3FA9" w:rsidRDefault="004F098F" w:rsidP="006C3FA9">
                            <w:pPr>
                              <w:spacing w:after="0" w:line="240" w:lineRule="auto"/>
                            </w:pPr>
                            <w:r>
                              <w:t>Tel:       01243 786321 x2361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EDF5" id="_x0000_s1034" type="#_x0000_t202" style="position:absolute;margin-left:-35.25pt;margin-top:406.3pt;width:537.5pt;height:10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" filled="f" strokecolor="#2ba4dd">
                <v:textbox>
                  <w:txbxContent>
                    <w:p w14:paraId="5875022E" w14:textId="521562BB" w:rsidR="006C3FA9" w:rsidRDefault="006C3FA9" w:rsidP="006C3FA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Contact</w:t>
                      </w:r>
                    </w:p>
                    <w:p w14:paraId="707DBBAF" w14:textId="1902E9B0" w:rsidR="006C3FA9" w:rsidRDefault="006C3FA9" w:rsidP="006C3FA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Irela Strachan</w:t>
                      </w:r>
                    </w:p>
                    <w:p w14:paraId="68A78710" w14:textId="40FBA07A" w:rsidR="006C3FA9" w:rsidRDefault="006C3FA9" w:rsidP="006C3FA9">
                      <w:pPr>
                        <w:spacing w:after="0" w:line="240" w:lineRule="auto"/>
                      </w:pPr>
                      <w:hyperlink r:id="rId11" w:history="1">
                        <w:r w:rsidRPr="005275C2">
                          <w:rPr>
                            <w:rStyle w:val="Hyperlink"/>
                          </w:rPr>
                          <w:t>Irela.strachan@chichester.ac.uk</w:t>
                        </w:r>
                      </w:hyperlink>
                    </w:p>
                    <w:p w14:paraId="4BDF139D" w14:textId="3BE58A97" w:rsidR="006C3FA9" w:rsidRDefault="004F098F" w:rsidP="006C3FA9">
                      <w:pPr>
                        <w:spacing w:after="0" w:line="240" w:lineRule="auto"/>
                      </w:pPr>
                      <w:r>
                        <w:t>Room: D102 Chichester College Campus</w:t>
                      </w:r>
                    </w:p>
                    <w:p w14:paraId="3072DCA1" w14:textId="5D463AC7" w:rsidR="004F098F" w:rsidRPr="006C3FA9" w:rsidRDefault="004F098F" w:rsidP="006C3FA9">
                      <w:pPr>
                        <w:spacing w:after="0" w:line="240" w:lineRule="auto"/>
                      </w:pPr>
                      <w:r>
                        <w:t>Tel:       01243 786321 x2361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630E28" wp14:editId="474022E3">
                <wp:simplePos x="0" y="0"/>
                <wp:positionH relativeFrom="margin">
                  <wp:posOffset>-466725</wp:posOffset>
                </wp:positionH>
                <wp:positionV relativeFrom="paragraph">
                  <wp:posOffset>3517265</wp:posOffset>
                </wp:positionV>
                <wp:extent cx="6826250" cy="1314450"/>
                <wp:effectExtent l="0" t="0" r="12700" b="19050"/>
                <wp:wrapNone/>
                <wp:docPr id="969276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95FAE" w14:textId="2F586C15" w:rsidR="00393843" w:rsidRDefault="00393843" w:rsidP="003938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9384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Other</w:t>
                            </w:r>
                          </w:p>
                          <w:p w14:paraId="4E6BB9C3" w14:textId="77777777" w:rsidR="00393843" w:rsidRPr="00393843" w:rsidRDefault="00393843" w:rsidP="00393843">
                            <w:pPr>
                              <w:spacing w:after="0" w:line="240" w:lineRule="auto"/>
                            </w:pPr>
                            <w:r w:rsidRPr="00393843">
                              <w:t>See Moodle frontpage for information regarding:</w:t>
                            </w:r>
                          </w:p>
                          <w:p w14:paraId="15C24A3B" w14:textId="77777777" w:rsidR="00393843" w:rsidRP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</w:pPr>
                            <w:r w:rsidRPr="00393843">
                              <w:t>Campus details</w:t>
                            </w:r>
                          </w:p>
                          <w:p w14:paraId="59A66B7C" w14:textId="77777777" w:rsidR="00393843" w:rsidRP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</w:pPr>
                            <w:r w:rsidRPr="00393843">
                              <w:t>Support Services</w:t>
                            </w:r>
                          </w:p>
                          <w:p w14:paraId="60765AC6" w14:textId="77777777" w:rsidR="00393843" w:rsidRP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</w:pPr>
                            <w:r w:rsidRPr="00393843">
                              <w:t>Learning Resources</w:t>
                            </w:r>
                          </w:p>
                          <w:p w14:paraId="378538E5" w14:textId="77777777" w:rsidR="00393843" w:rsidRP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</w:pPr>
                            <w:r w:rsidRPr="00393843">
                              <w:t>FAQs</w:t>
                            </w:r>
                          </w:p>
                          <w:p w14:paraId="11FF3850" w14:textId="77777777" w:rsidR="00393843" w:rsidRPr="00393843" w:rsidRDefault="00393843" w:rsidP="003938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0E28" id="_x0000_s1035" type="#_x0000_t202" style="position:absolute;margin-left:-36.75pt;margin-top:276.95pt;width:537.5pt;height:10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" filled="f" strokecolor="#2ba4dd">
                <v:textbox>
                  <w:txbxContent>
                    <w:p w14:paraId="34795FAE" w14:textId="2F586C15" w:rsidR="00393843" w:rsidRDefault="00393843" w:rsidP="00393843">
                      <w:pPr>
                        <w:rPr>
                          <w:color w:val="FFFFFF" w:themeColor="background1"/>
                        </w:rPr>
                      </w:pPr>
                      <w:r w:rsidRPr="0039384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Other</w:t>
                      </w:r>
                    </w:p>
                    <w:p w14:paraId="4E6BB9C3" w14:textId="77777777" w:rsidR="00393843" w:rsidRPr="00393843" w:rsidRDefault="00393843" w:rsidP="00393843">
                      <w:pPr>
                        <w:spacing w:after="0" w:line="240" w:lineRule="auto"/>
                      </w:pPr>
                      <w:r w:rsidRPr="00393843">
                        <w:t>See Moodle frontpage for information regarding:</w:t>
                      </w:r>
                    </w:p>
                    <w:p w14:paraId="15C24A3B" w14:textId="77777777" w:rsidR="00393843" w:rsidRPr="00393843" w:rsidRDefault="00393843" w:rsidP="003938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</w:pPr>
                      <w:r w:rsidRPr="00393843">
                        <w:t>Campus details</w:t>
                      </w:r>
                    </w:p>
                    <w:p w14:paraId="59A66B7C" w14:textId="77777777" w:rsidR="00393843" w:rsidRPr="00393843" w:rsidRDefault="00393843" w:rsidP="003938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</w:pPr>
                      <w:r w:rsidRPr="00393843">
                        <w:t>Support Services</w:t>
                      </w:r>
                    </w:p>
                    <w:p w14:paraId="60765AC6" w14:textId="77777777" w:rsidR="00393843" w:rsidRPr="00393843" w:rsidRDefault="00393843" w:rsidP="003938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</w:pPr>
                      <w:r w:rsidRPr="00393843">
                        <w:t>Learning Resources</w:t>
                      </w:r>
                    </w:p>
                    <w:p w14:paraId="378538E5" w14:textId="77777777" w:rsidR="00393843" w:rsidRPr="00393843" w:rsidRDefault="00393843" w:rsidP="003938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</w:pPr>
                      <w:r w:rsidRPr="00393843">
                        <w:t>FAQs</w:t>
                      </w:r>
                    </w:p>
                    <w:p w14:paraId="11FF3850" w14:textId="77777777" w:rsidR="00393843" w:rsidRPr="00393843" w:rsidRDefault="00393843" w:rsidP="003938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0F88C8" wp14:editId="73279430">
                <wp:simplePos x="0" y="0"/>
                <wp:positionH relativeFrom="column">
                  <wp:posOffset>-457200</wp:posOffset>
                </wp:positionH>
                <wp:positionV relativeFrom="paragraph">
                  <wp:posOffset>694055</wp:posOffset>
                </wp:positionV>
                <wp:extent cx="6826250" cy="1404620"/>
                <wp:effectExtent l="0" t="0" r="12700" b="25400"/>
                <wp:wrapNone/>
                <wp:docPr id="1165007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BA4D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BAAB" w14:textId="2BF46657" w:rsidR="00393843" w:rsidRDefault="00393843" w:rsidP="003938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Summer Task</w:t>
                            </w:r>
                          </w:p>
                          <w:p w14:paraId="5A63AE2C" w14:textId="0A29EC92" w:rsid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Select your favourite musical and your favourite ballet</w:t>
                            </w:r>
                          </w:p>
                          <w:p w14:paraId="18776473" w14:textId="3DF41D62" w:rsid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Write a brief description of both:</w:t>
                            </w:r>
                          </w:p>
                          <w:p w14:paraId="50094A9E" w14:textId="6D5252E6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Who wrote the music</w:t>
                            </w:r>
                          </w:p>
                          <w:p w14:paraId="4CC0B4F4" w14:textId="16D11D7D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Who was the choreographer</w:t>
                            </w:r>
                          </w:p>
                          <w:p w14:paraId="0FB48F12" w14:textId="2513E090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When were they first performed</w:t>
                            </w:r>
                          </w:p>
                          <w:p w14:paraId="05943297" w14:textId="71B8B985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What style of dance can be found in them</w:t>
                            </w:r>
                          </w:p>
                          <w:p w14:paraId="06FEA5A0" w14:textId="44F01B0B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How does this relate to what you will be studying for your DDE</w:t>
                            </w:r>
                          </w:p>
                          <w:p w14:paraId="7AD82BDD" w14:textId="368A515B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If you have seen them, when and where you saw them</w:t>
                            </w:r>
                          </w:p>
                          <w:p w14:paraId="57C84FD1" w14:textId="7D18BD95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>What it is about them that you like</w:t>
                            </w:r>
                          </w:p>
                          <w:p w14:paraId="20B0AE8E" w14:textId="5F920132" w:rsidR="00393843" w:rsidRDefault="00393843" w:rsidP="00393843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</w:pPr>
                            <w:r>
                              <w:t xml:space="preserve">Find a clip from both on YouTube </w:t>
                            </w:r>
                          </w:p>
                          <w:p w14:paraId="35A9E8A0" w14:textId="3FC7F45E" w:rsidR="00393843" w:rsidRPr="00393843" w:rsidRDefault="00393843" w:rsidP="0039384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Be able to share this information with your fellow students on induction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F88C8" id="_x0000_s1036" type="#_x0000_t202" style="position:absolute;margin-left:-36pt;margin-top:54.65pt;width:53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" filled="f" strokecolor="#2ba4dd">
                <v:textbox style="mso-fit-shape-to-text:t">
                  <w:txbxContent>
                    <w:p w14:paraId="5718BAAB" w14:textId="2BF46657" w:rsidR="00393843" w:rsidRDefault="00393843" w:rsidP="0039384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Summer Task</w:t>
                      </w:r>
                    </w:p>
                    <w:p w14:paraId="5A63AE2C" w14:textId="0A29EC92" w:rsidR="00393843" w:rsidRDefault="00393843" w:rsidP="0039384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Select your favourite musical and your favourite ballet</w:t>
                      </w:r>
                    </w:p>
                    <w:p w14:paraId="18776473" w14:textId="3DF41D62" w:rsidR="00393843" w:rsidRDefault="00393843" w:rsidP="0039384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Write a brief description of both:</w:t>
                      </w:r>
                    </w:p>
                    <w:p w14:paraId="50094A9E" w14:textId="6D5252E6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Who wrote the music</w:t>
                      </w:r>
                    </w:p>
                    <w:p w14:paraId="4CC0B4F4" w14:textId="16D11D7D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Who was the choreographer</w:t>
                      </w:r>
                    </w:p>
                    <w:p w14:paraId="0FB48F12" w14:textId="2513E090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When were they first performed</w:t>
                      </w:r>
                    </w:p>
                    <w:p w14:paraId="05943297" w14:textId="71B8B985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What style of dance can be found in them</w:t>
                      </w:r>
                    </w:p>
                    <w:p w14:paraId="06FEA5A0" w14:textId="44F01B0B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How does this relate to what you will be studying for your DDE</w:t>
                      </w:r>
                    </w:p>
                    <w:p w14:paraId="7AD82BDD" w14:textId="368A515B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If you have seen them, when and where you saw them</w:t>
                      </w:r>
                    </w:p>
                    <w:p w14:paraId="57C84FD1" w14:textId="7D18BD95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>What it is about them that you like</w:t>
                      </w:r>
                    </w:p>
                    <w:p w14:paraId="20B0AE8E" w14:textId="5F920132" w:rsidR="00393843" w:rsidRDefault="00393843" w:rsidP="00393843">
                      <w:pPr>
                        <w:pStyle w:val="ListParagraph"/>
                        <w:numPr>
                          <w:ilvl w:val="1"/>
                          <w:numId w:val="10"/>
                        </w:numPr>
                      </w:pPr>
                      <w:r>
                        <w:t xml:space="preserve">Find a clip from both on YouTube </w:t>
                      </w:r>
                    </w:p>
                    <w:p w14:paraId="35A9E8A0" w14:textId="3FC7F45E" w:rsidR="00393843" w:rsidRPr="00393843" w:rsidRDefault="00393843" w:rsidP="0039384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Be able to share this information with your fellow students on induction 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4B6E" w:rsidRPr="00874B6E" w:rsidSect="001C242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2934E" w14:textId="77777777" w:rsidR="00E4114F" w:rsidRDefault="00E4114F" w:rsidP="001C2429">
      <w:pPr>
        <w:spacing w:after="0" w:line="240" w:lineRule="auto"/>
      </w:pPr>
      <w:r>
        <w:separator/>
      </w:r>
    </w:p>
  </w:endnote>
  <w:endnote w:type="continuationSeparator" w:id="0">
    <w:p w14:paraId="34747E46" w14:textId="77777777" w:rsidR="00E4114F" w:rsidRDefault="00E4114F" w:rsidP="001C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37FEF" w14:textId="77777777" w:rsidR="00607DF4" w:rsidRDefault="00607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7317A" w14:textId="77777777" w:rsidR="00607DF4" w:rsidRDefault="00607D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9BFC" w14:textId="77777777" w:rsidR="00607DF4" w:rsidRDefault="00607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0FCF0" w14:textId="77777777" w:rsidR="00E4114F" w:rsidRDefault="00E4114F" w:rsidP="001C2429">
      <w:pPr>
        <w:spacing w:after="0" w:line="240" w:lineRule="auto"/>
      </w:pPr>
      <w:r>
        <w:separator/>
      </w:r>
    </w:p>
  </w:footnote>
  <w:footnote w:type="continuationSeparator" w:id="0">
    <w:p w14:paraId="5FCA7256" w14:textId="77777777" w:rsidR="00E4114F" w:rsidRDefault="00E4114F" w:rsidP="001C2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52F40" w14:textId="77777777" w:rsidR="001C2429" w:rsidRDefault="00000000">
    <w:pPr>
      <w:pStyle w:val="Header"/>
    </w:pPr>
    <w:r>
      <w:rPr>
        <w:noProof/>
      </w:rPr>
      <w:pict w14:anchorId="0F95C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51.25pt;height:638.15pt;z-index:-251657216;mso-position-horizontal:center;mso-position-horizontal-relative:margin;mso-position-vertical:center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4254A" w14:textId="77777777" w:rsidR="001C2429" w:rsidRDefault="00000000">
    <w:pPr>
      <w:pStyle w:val="Header"/>
    </w:pPr>
    <w:r>
      <w:rPr>
        <w:noProof/>
      </w:rPr>
      <w:pict w14:anchorId="001CF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1.35pt;margin-top:-113.45pt;width:593.75pt;height:839.65pt;z-index:-251656192;mso-position-horizontal-relative:margin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B2116" w14:textId="77777777" w:rsidR="001C2429" w:rsidRDefault="00000000">
    <w:pPr>
      <w:pStyle w:val="Header"/>
    </w:pPr>
    <w:r>
      <w:rPr>
        <w:noProof/>
      </w:rPr>
      <w:pict w14:anchorId="733D7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1.25pt;height:638.15pt;z-index:-251658240;mso-position-horizontal:center;mso-position-horizontal-relative:margin;mso-position-vertical:center;mso-position-vertical-relative:margin" o:allowincell="f">
          <v:imagedata r:id="rId1" o:title="Chichester Poster Template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5B21C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3A184B"/>
    <w:multiLevelType w:val="hybridMultilevel"/>
    <w:tmpl w:val="58C00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62DB7"/>
    <w:multiLevelType w:val="hybridMultilevel"/>
    <w:tmpl w:val="047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F271F"/>
    <w:multiLevelType w:val="hybridMultilevel"/>
    <w:tmpl w:val="F0881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44475"/>
    <w:multiLevelType w:val="hybridMultilevel"/>
    <w:tmpl w:val="F6DE63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473EC0"/>
    <w:multiLevelType w:val="hybridMultilevel"/>
    <w:tmpl w:val="C89ED3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B71D79"/>
    <w:multiLevelType w:val="hybridMultilevel"/>
    <w:tmpl w:val="C8948F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295929"/>
    <w:multiLevelType w:val="hybridMultilevel"/>
    <w:tmpl w:val="A3EAB6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303A03"/>
    <w:multiLevelType w:val="hybridMultilevel"/>
    <w:tmpl w:val="1374A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B74DBD"/>
    <w:multiLevelType w:val="hybridMultilevel"/>
    <w:tmpl w:val="241CC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5430FC"/>
    <w:multiLevelType w:val="hybridMultilevel"/>
    <w:tmpl w:val="952AF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85452">
    <w:abstractNumId w:val="8"/>
  </w:num>
  <w:num w:numId="2" w16cid:durableId="218900995">
    <w:abstractNumId w:val="0"/>
  </w:num>
  <w:num w:numId="3" w16cid:durableId="1499232089">
    <w:abstractNumId w:val="9"/>
  </w:num>
  <w:num w:numId="4" w16cid:durableId="1967618064">
    <w:abstractNumId w:val="7"/>
  </w:num>
  <w:num w:numId="5" w16cid:durableId="653220086">
    <w:abstractNumId w:val="3"/>
  </w:num>
  <w:num w:numId="6" w16cid:durableId="428087123">
    <w:abstractNumId w:val="10"/>
  </w:num>
  <w:num w:numId="7" w16cid:durableId="576475338">
    <w:abstractNumId w:val="2"/>
  </w:num>
  <w:num w:numId="8" w16cid:durableId="2068529498">
    <w:abstractNumId w:val="6"/>
  </w:num>
  <w:num w:numId="9" w16cid:durableId="1399521613">
    <w:abstractNumId w:val="1"/>
  </w:num>
  <w:num w:numId="10" w16cid:durableId="557672088">
    <w:abstractNumId w:val="4"/>
  </w:num>
  <w:num w:numId="11" w16cid:durableId="3343046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19"/>
    <w:rsid w:val="00000548"/>
    <w:rsid w:val="000708F6"/>
    <w:rsid w:val="00090348"/>
    <w:rsid w:val="001C2429"/>
    <w:rsid w:val="00393843"/>
    <w:rsid w:val="003F00C9"/>
    <w:rsid w:val="004E601B"/>
    <w:rsid w:val="004F098F"/>
    <w:rsid w:val="00542202"/>
    <w:rsid w:val="005555EE"/>
    <w:rsid w:val="00596E0E"/>
    <w:rsid w:val="005D7548"/>
    <w:rsid w:val="005E026D"/>
    <w:rsid w:val="00607DF4"/>
    <w:rsid w:val="006C3FA9"/>
    <w:rsid w:val="007D7EF6"/>
    <w:rsid w:val="00874B6E"/>
    <w:rsid w:val="008C13F8"/>
    <w:rsid w:val="00C12082"/>
    <w:rsid w:val="00C33319"/>
    <w:rsid w:val="00C6550A"/>
    <w:rsid w:val="00CC4EC0"/>
    <w:rsid w:val="00E4114F"/>
    <w:rsid w:val="00E5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CBAA5"/>
  <w15:chartTrackingRefBased/>
  <w15:docId w15:val="{77DB5AEC-5D1A-46EC-98DA-19FC280C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1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29"/>
  </w:style>
  <w:style w:type="paragraph" w:styleId="Footer">
    <w:name w:val="footer"/>
    <w:basedOn w:val="Normal"/>
    <w:link w:val="FooterChar"/>
    <w:uiPriority w:val="99"/>
    <w:unhideWhenUsed/>
    <w:rsid w:val="001C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29"/>
  </w:style>
  <w:style w:type="paragraph" w:styleId="ListParagraph">
    <w:name w:val="List Paragraph"/>
    <w:basedOn w:val="Normal"/>
    <w:uiPriority w:val="34"/>
    <w:qFormat/>
    <w:rsid w:val="00C3331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C33319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CC4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3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rela.strachan@chichester.ac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rela.strachan@chichester.ac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\Downloads\Chichester_AssetPack_PosterTemplate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7703b3-1342-4589-af87-2b840e8bb01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FD1E563F0F47AB4E1B421DA6D586" ma:contentTypeVersion="14" ma:contentTypeDescription="Create a new document." ma:contentTypeScope="" ma:versionID="ddfbbc612a33201770b08e6d6de69e38">
  <xsd:schema xmlns:xsd="http://www.w3.org/2001/XMLSchema" xmlns:xs="http://www.w3.org/2001/XMLSchema" xmlns:p="http://schemas.microsoft.com/office/2006/metadata/properties" xmlns:ns3="7f7703b3-1342-4589-af87-2b840e8bb011" xmlns:ns4="6e36e122-c235-400e-a583-21be8730b1c0" targetNamespace="http://schemas.microsoft.com/office/2006/metadata/properties" ma:root="true" ma:fieldsID="39d842fb8aa2463db7a1cd5d90ae6d40" ns3:_="" ns4:_="">
    <xsd:import namespace="7f7703b3-1342-4589-af87-2b840e8bb011"/>
    <xsd:import namespace="6e36e122-c235-400e-a583-21be8730b1c0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703b3-1342-4589-af87-2b840e8bb011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6e122-c235-400e-a583-21be8730b1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4F3101-C985-4256-A54A-BB744FDF3713}">
  <ds:schemaRefs>
    <ds:schemaRef ds:uri="http://schemas.microsoft.com/office/2006/metadata/properties"/>
    <ds:schemaRef ds:uri="http://schemas.microsoft.com/office/infopath/2007/PartnerControls"/>
    <ds:schemaRef ds:uri="7f7703b3-1342-4589-af87-2b840e8bb011"/>
  </ds:schemaRefs>
</ds:datastoreItem>
</file>

<file path=customXml/itemProps2.xml><?xml version="1.0" encoding="utf-8"?>
<ds:datastoreItem xmlns:ds="http://schemas.openxmlformats.org/officeDocument/2006/customXml" ds:itemID="{65E3ED41-AD00-4764-AE70-2EB4708C9E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8129B-2AEC-42F9-BD16-323011809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703b3-1342-4589-af87-2b840e8bb011"/>
    <ds:schemaRef ds:uri="6e36e122-c235-400e-a583-21be8730b1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Chichester_AssetPack_PosterTemplates2.dotx</Template>
  <TotalTime>54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blackburn</dc:creator>
  <cp:keywords/>
  <dc:description/>
  <cp:lastModifiedBy>Irela Strachan</cp:lastModifiedBy>
  <cp:revision>7</cp:revision>
  <dcterms:created xsi:type="dcterms:W3CDTF">2025-07-14T14:53:00Z</dcterms:created>
  <dcterms:modified xsi:type="dcterms:W3CDTF">2025-07-14T15:45:00Z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0x010100A9C9FD1E563F0F47AB4E1B421DA6D586</vt:lpwstr>
  </property>
</Properties>
</file>